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667" w:rsidRPr="00E678BD" w:rsidRDefault="00856667" w:rsidP="003C4BF4">
      <w:pPr>
        <w:pStyle w:val="afffd"/>
        <w:jc w:val="center"/>
        <w:rPr>
          <w:rStyle w:val="afff0"/>
          <w:rFonts w:ascii="Times New Roman" w:hAnsi="Times New Roman"/>
          <w:b w:val="0"/>
          <w:sz w:val="24"/>
          <w:szCs w:val="24"/>
        </w:rPr>
      </w:pPr>
      <w:r w:rsidRPr="00E678BD">
        <w:rPr>
          <w:rStyle w:val="afff0"/>
          <w:rFonts w:ascii="Times New Roman" w:hAnsi="Times New Roman"/>
          <w:b w:val="0"/>
          <w:sz w:val="24"/>
          <w:szCs w:val="24"/>
        </w:rPr>
        <w:t>Муниципальное бюджетное общеобразовательное учреждение</w:t>
      </w:r>
    </w:p>
    <w:p w:rsidR="00856667" w:rsidRPr="00E678BD" w:rsidRDefault="00856667" w:rsidP="003C4BF4">
      <w:pPr>
        <w:pStyle w:val="afffd"/>
        <w:jc w:val="center"/>
        <w:rPr>
          <w:rStyle w:val="afff0"/>
          <w:rFonts w:ascii="Times New Roman" w:hAnsi="Times New Roman"/>
          <w:b w:val="0"/>
          <w:sz w:val="24"/>
          <w:szCs w:val="24"/>
        </w:rPr>
      </w:pPr>
      <w:r w:rsidRPr="00E678BD">
        <w:rPr>
          <w:rStyle w:val="afff0"/>
          <w:rFonts w:ascii="Times New Roman" w:hAnsi="Times New Roman"/>
          <w:b w:val="0"/>
          <w:sz w:val="24"/>
          <w:szCs w:val="24"/>
        </w:rPr>
        <w:t>Средняя общеобразовательная школа № 3</w:t>
      </w:r>
      <w:r w:rsidR="00FA733E" w:rsidRPr="00E678BD">
        <w:rPr>
          <w:rStyle w:val="afff0"/>
          <w:rFonts w:ascii="Times New Roman" w:hAnsi="Times New Roman"/>
          <w:b w:val="0"/>
          <w:sz w:val="24"/>
          <w:szCs w:val="24"/>
        </w:rPr>
        <w:t xml:space="preserve"> г.Конаково</w:t>
      </w:r>
    </w:p>
    <w:p w:rsidR="00FC6566" w:rsidRPr="00E678BD" w:rsidRDefault="00FC6566" w:rsidP="003C4BF4">
      <w:pPr>
        <w:pStyle w:val="ae"/>
        <w:framePr w:w="0" w:hRule="auto" w:hSpace="0" w:vSpace="0" w:wrap="auto" w:vAnchor="margin" w:hAnchor="text" w:yAlign="inline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2E5DE2" w:rsidRPr="00E678BD" w:rsidRDefault="002E5DE2" w:rsidP="003C4BF4">
      <w:pPr>
        <w:pStyle w:val="ae"/>
        <w:framePr w:w="0" w:hRule="auto" w:hSpace="0" w:vSpace="0" w:wrap="auto" w:vAnchor="margin" w:hAnchor="text" w:yAlign="inline"/>
        <w:jc w:val="center"/>
        <w:rPr>
          <w:rFonts w:ascii="Times New Roman" w:hAnsi="Times New Roman"/>
          <w:b/>
          <w:sz w:val="24"/>
          <w:szCs w:val="24"/>
        </w:rPr>
      </w:pPr>
      <w:r w:rsidRPr="00E678BD">
        <w:rPr>
          <w:rFonts w:ascii="Times New Roman" w:hAnsi="Times New Roman"/>
          <w:b/>
          <w:sz w:val="24"/>
          <w:szCs w:val="24"/>
        </w:rPr>
        <w:t>П Р И К А З</w:t>
      </w:r>
    </w:p>
    <w:p w:rsidR="007B180C" w:rsidRPr="001E39C4" w:rsidRDefault="007B180C" w:rsidP="003C4BF4">
      <w:pPr>
        <w:pStyle w:val="ae"/>
        <w:framePr w:w="0" w:hRule="auto" w:hSpace="0" w:vSpace="0" w:wrap="auto" w:vAnchor="margin" w:hAnchor="text" w:yAlign="inline"/>
        <w:spacing w:line="240" w:lineRule="auto"/>
        <w:jc w:val="center"/>
        <w:rPr>
          <w:rFonts w:ascii="Cambria" w:hAnsi="Cambria" w:cs="Arial"/>
          <w:b/>
          <w:sz w:val="16"/>
          <w:szCs w:val="16"/>
        </w:rPr>
      </w:pPr>
    </w:p>
    <w:tbl>
      <w:tblPr>
        <w:tblW w:w="9004" w:type="dxa"/>
        <w:tblInd w:w="108" w:type="dxa"/>
        <w:tblLook w:val="04A0"/>
      </w:tblPr>
      <w:tblGrid>
        <w:gridCol w:w="1984"/>
        <w:gridCol w:w="3957"/>
        <w:gridCol w:w="3063"/>
      </w:tblGrid>
      <w:tr w:rsidR="008D06ED" w:rsidRPr="00E678BD" w:rsidTr="00254CB3">
        <w:tc>
          <w:tcPr>
            <w:tcW w:w="1984" w:type="dxa"/>
          </w:tcPr>
          <w:p w:rsidR="007B180C" w:rsidRDefault="00494CE1" w:rsidP="003C4BF4">
            <w:pPr>
              <w:tabs>
                <w:tab w:val="left" w:pos="9498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6D25C7" w:rsidRPr="00E678BD">
              <w:rPr>
                <w:rFonts w:ascii="Times New Roman" w:hAnsi="Times New Roman"/>
                <w:sz w:val="24"/>
                <w:szCs w:val="24"/>
              </w:rPr>
              <w:t>.</w:t>
            </w:r>
            <w:r w:rsidR="00122BAB" w:rsidRPr="00E678BD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D25C7" w:rsidRPr="00E678BD">
              <w:rPr>
                <w:rFonts w:ascii="Times New Roman" w:hAnsi="Times New Roman"/>
                <w:sz w:val="24"/>
                <w:szCs w:val="24"/>
              </w:rPr>
              <w:t>.20</w:t>
            </w:r>
            <w:r w:rsidR="00B304E8">
              <w:rPr>
                <w:rFonts w:ascii="Times New Roman" w:hAnsi="Times New Roman"/>
                <w:sz w:val="24"/>
                <w:szCs w:val="24"/>
              </w:rPr>
              <w:t>2</w:t>
            </w:r>
            <w:r w:rsidR="00161A27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494CE1" w:rsidRPr="00E678BD" w:rsidRDefault="00494CE1" w:rsidP="003C4BF4">
            <w:pPr>
              <w:tabs>
                <w:tab w:val="left" w:pos="9498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</w:tcPr>
          <w:p w:rsidR="007B180C" w:rsidRPr="00E678BD" w:rsidRDefault="001E39C4" w:rsidP="003C4BF4">
            <w:pPr>
              <w:tabs>
                <w:tab w:val="left" w:pos="949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="007B180C" w:rsidRPr="00E678BD">
              <w:rPr>
                <w:rFonts w:ascii="Times New Roman" w:hAnsi="Times New Roman"/>
                <w:sz w:val="24"/>
                <w:szCs w:val="24"/>
              </w:rPr>
              <w:t>г. Конаково</w:t>
            </w:r>
          </w:p>
        </w:tc>
        <w:tc>
          <w:tcPr>
            <w:tcW w:w="3063" w:type="dxa"/>
          </w:tcPr>
          <w:p w:rsidR="007B180C" w:rsidRPr="00E678BD" w:rsidRDefault="001E39C4" w:rsidP="003C4BF4">
            <w:pPr>
              <w:tabs>
                <w:tab w:val="left" w:pos="949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r w:rsidR="007B180C" w:rsidRPr="00E678B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494CE1">
              <w:rPr>
                <w:rFonts w:ascii="Times New Roman" w:hAnsi="Times New Roman"/>
                <w:sz w:val="24"/>
                <w:szCs w:val="24"/>
              </w:rPr>
              <w:t>1</w:t>
            </w:r>
            <w:r w:rsidR="009A68E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146520" w:rsidRDefault="006F767D" w:rsidP="003C4BF4">
      <w:pPr>
        <w:pStyle w:val="afffd"/>
        <w:rPr>
          <w:rFonts w:ascii="Times New Roman" w:hAnsi="Times New Roman"/>
          <w:sz w:val="24"/>
          <w:szCs w:val="24"/>
        </w:rPr>
      </w:pPr>
      <w:r w:rsidRPr="00E678BD">
        <w:rPr>
          <w:rFonts w:ascii="Times New Roman" w:hAnsi="Times New Roman"/>
          <w:sz w:val="24"/>
          <w:szCs w:val="24"/>
        </w:rPr>
        <w:t>Об открытии</w:t>
      </w:r>
      <w:r w:rsidR="00FA733E" w:rsidRPr="00E678BD">
        <w:rPr>
          <w:rFonts w:ascii="Times New Roman" w:hAnsi="Times New Roman"/>
          <w:sz w:val="24"/>
          <w:szCs w:val="24"/>
        </w:rPr>
        <w:t xml:space="preserve"> </w:t>
      </w:r>
      <w:r w:rsidR="006D25C7" w:rsidRPr="00E678BD">
        <w:rPr>
          <w:rFonts w:ascii="Times New Roman" w:hAnsi="Times New Roman"/>
          <w:sz w:val="24"/>
          <w:szCs w:val="24"/>
        </w:rPr>
        <w:t>лагеря</w:t>
      </w:r>
      <w:r w:rsidR="00254CB3" w:rsidRPr="00E678BD">
        <w:rPr>
          <w:rFonts w:ascii="Times New Roman" w:hAnsi="Times New Roman"/>
          <w:sz w:val="24"/>
          <w:szCs w:val="24"/>
        </w:rPr>
        <w:t xml:space="preserve"> с дневным пребыванием</w:t>
      </w:r>
    </w:p>
    <w:p w:rsidR="00254CB3" w:rsidRPr="00E678BD" w:rsidRDefault="00ED51FA" w:rsidP="003C4BF4">
      <w:pPr>
        <w:pStyle w:val="afffd"/>
        <w:rPr>
          <w:rFonts w:ascii="Times New Roman" w:hAnsi="Times New Roman"/>
          <w:sz w:val="24"/>
          <w:szCs w:val="24"/>
        </w:rPr>
      </w:pPr>
      <w:r w:rsidRPr="00E678BD">
        <w:rPr>
          <w:rFonts w:ascii="Times New Roman" w:hAnsi="Times New Roman"/>
          <w:sz w:val="24"/>
          <w:szCs w:val="24"/>
        </w:rPr>
        <w:t>детей</w:t>
      </w:r>
      <w:r w:rsidR="00E65CDF" w:rsidRPr="00E678BD">
        <w:rPr>
          <w:rFonts w:ascii="Times New Roman" w:hAnsi="Times New Roman"/>
          <w:sz w:val="24"/>
          <w:szCs w:val="24"/>
        </w:rPr>
        <w:t xml:space="preserve"> в период</w:t>
      </w:r>
      <w:r w:rsidR="00B304E8">
        <w:rPr>
          <w:rFonts w:ascii="Times New Roman" w:hAnsi="Times New Roman"/>
          <w:sz w:val="24"/>
          <w:szCs w:val="24"/>
        </w:rPr>
        <w:t xml:space="preserve"> летних каникул</w:t>
      </w:r>
      <w:r w:rsidR="00494CE1">
        <w:rPr>
          <w:rFonts w:ascii="Times New Roman" w:hAnsi="Times New Roman"/>
          <w:sz w:val="24"/>
          <w:szCs w:val="24"/>
        </w:rPr>
        <w:t xml:space="preserve"> 202</w:t>
      </w:r>
      <w:r w:rsidR="00A66442">
        <w:rPr>
          <w:rFonts w:ascii="Times New Roman" w:hAnsi="Times New Roman"/>
          <w:sz w:val="24"/>
          <w:szCs w:val="24"/>
        </w:rPr>
        <w:t>5</w:t>
      </w:r>
      <w:r w:rsidR="00494CE1">
        <w:rPr>
          <w:rFonts w:ascii="Times New Roman" w:hAnsi="Times New Roman"/>
          <w:sz w:val="24"/>
          <w:szCs w:val="24"/>
        </w:rPr>
        <w:t xml:space="preserve"> года</w:t>
      </w:r>
    </w:p>
    <w:p w:rsidR="00254CB3" w:rsidRPr="0024609C" w:rsidRDefault="00254CB3" w:rsidP="003C4BF4">
      <w:pPr>
        <w:pStyle w:val="afffd"/>
        <w:ind w:firstLine="426"/>
        <w:rPr>
          <w:rFonts w:ascii="Times New Roman" w:hAnsi="Times New Roman"/>
          <w:sz w:val="12"/>
          <w:szCs w:val="12"/>
        </w:rPr>
      </w:pPr>
    </w:p>
    <w:p w:rsidR="006F2C5B" w:rsidRPr="00E778CA" w:rsidRDefault="00FA733E" w:rsidP="006F2C5B">
      <w:pPr>
        <w:spacing w:line="280" w:lineRule="exact"/>
        <w:ind w:firstLine="567"/>
        <w:rPr>
          <w:rFonts w:ascii="Times New Roman" w:hAnsi="Times New Roman"/>
          <w:sz w:val="24"/>
          <w:szCs w:val="24"/>
        </w:rPr>
      </w:pPr>
      <w:r w:rsidRPr="00E678BD">
        <w:rPr>
          <w:rFonts w:ascii="Times New Roman" w:hAnsi="Times New Roman"/>
          <w:sz w:val="24"/>
          <w:szCs w:val="24"/>
        </w:rPr>
        <w:t>В</w:t>
      </w:r>
      <w:r w:rsidR="00B304E8">
        <w:rPr>
          <w:rFonts w:ascii="Times New Roman" w:hAnsi="Times New Roman"/>
          <w:sz w:val="24"/>
          <w:szCs w:val="24"/>
        </w:rPr>
        <w:t xml:space="preserve"> рамках подготовки и организации летней оздоровительной кампании 202</w:t>
      </w:r>
      <w:r w:rsidR="006F2C5B">
        <w:rPr>
          <w:rFonts w:ascii="Times New Roman" w:hAnsi="Times New Roman"/>
          <w:sz w:val="24"/>
          <w:szCs w:val="24"/>
        </w:rPr>
        <w:t>5</w:t>
      </w:r>
      <w:r w:rsidR="00B304E8">
        <w:rPr>
          <w:rFonts w:ascii="Times New Roman" w:hAnsi="Times New Roman"/>
          <w:sz w:val="24"/>
          <w:szCs w:val="24"/>
        </w:rPr>
        <w:t xml:space="preserve"> года, во  </w:t>
      </w:r>
      <w:r w:rsidRPr="00E678BD">
        <w:rPr>
          <w:rFonts w:ascii="Times New Roman" w:hAnsi="Times New Roman"/>
          <w:sz w:val="24"/>
          <w:szCs w:val="24"/>
        </w:rPr>
        <w:t xml:space="preserve"> </w:t>
      </w:r>
      <w:r w:rsidR="00B304E8">
        <w:rPr>
          <w:rFonts w:ascii="Times New Roman" w:hAnsi="Times New Roman"/>
          <w:sz w:val="24"/>
          <w:szCs w:val="24"/>
        </w:rPr>
        <w:t xml:space="preserve"> </w:t>
      </w:r>
      <w:r w:rsidR="00580D08">
        <w:rPr>
          <w:rFonts w:ascii="Times New Roman" w:hAnsi="Times New Roman"/>
          <w:sz w:val="24"/>
          <w:szCs w:val="24"/>
        </w:rPr>
        <w:t xml:space="preserve">исполнение </w:t>
      </w:r>
      <w:r w:rsidRPr="00E678BD">
        <w:rPr>
          <w:rFonts w:ascii="Times New Roman" w:hAnsi="Times New Roman"/>
          <w:sz w:val="24"/>
          <w:szCs w:val="24"/>
        </w:rPr>
        <w:t>П</w:t>
      </w:r>
      <w:r w:rsidR="00580D08">
        <w:rPr>
          <w:rFonts w:ascii="Times New Roman" w:hAnsi="Times New Roman"/>
          <w:sz w:val="24"/>
          <w:szCs w:val="24"/>
        </w:rPr>
        <w:t>риказа Управл</w:t>
      </w:r>
      <w:r w:rsidRPr="00E678BD">
        <w:rPr>
          <w:rFonts w:ascii="Times New Roman" w:hAnsi="Times New Roman"/>
          <w:sz w:val="24"/>
          <w:szCs w:val="24"/>
        </w:rPr>
        <w:t>ения</w:t>
      </w:r>
      <w:r w:rsidR="00580D08">
        <w:rPr>
          <w:rFonts w:ascii="Times New Roman" w:hAnsi="Times New Roman"/>
          <w:sz w:val="24"/>
          <w:szCs w:val="24"/>
        </w:rPr>
        <w:t xml:space="preserve"> образования</w:t>
      </w:r>
      <w:r w:rsidRPr="00E678BD">
        <w:rPr>
          <w:rFonts w:ascii="Times New Roman" w:hAnsi="Times New Roman"/>
          <w:sz w:val="24"/>
          <w:szCs w:val="24"/>
        </w:rPr>
        <w:t xml:space="preserve"> администрации Конаковского района от </w:t>
      </w:r>
      <w:r w:rsidR="006F2C5B">
        <w:rPr>
          <w:rFonts w:ascii="Times New Roman" w:hAnsi="Times New Roman"/>
          <w:sz w:val="24"/>
          <w:szCs w:val="24"/>
        </w:rPr>
        <w:t>10</w:t>
      </w:r>
      <w:r w:rsidR="00E1721E" w:rsidRPr="00E678BD">
        <w:rPr>
          <w:rFonts w:ascii="Times New Roman" w:hAnsi="Times New Roman"/>
          <w:sz w:val="24"/>
          <w:szCs w:val="24"/>
        </w:rPr>
        <w:t>.</w:t>
      </w:r>
      <w:r w:rsidR="00E778CA">
        <w:rPr>
          <w:rFonts w:ascii="Times New Roman" w:hAnsi="Times New Roman"/>
          <w:sz w:val="24"/>
          <w:szCs w:val="24"/>
        </w:rPr>
        <w:t>0</w:t>
      </w:r>
      <w:r w:rsidR="00664251">
        <w:rPr>
          <w:rFonts w:ascii="Times New Roman" w:hAnsi="Times New Roman"/>
          <w:sz w:val="24"/>
          <w:szCs w:val="24"/>
        </w:rPr>
        <w:t>2</w:t>
      </w:r>
      <w:r w:rsidR="00E1721E" w:rsidRPr="00E678BD">
        <w:rPr>
          <w:rFonts w:ascii="Times New Roman" w:hAnsi="Times New Roman"/>
          <w:sz w:val="24"/>
          <w:szCs w:val="24"/>
        </w:rPr>
        <w:t>.20</w:t>
      </w:r>
      <w:r w:rsidR="00B304E8">
        <w:rPr>
          <w:rFonts w:ascii="Times New Roman" w:hAnsi="Times New Roman"/>
          <w:sz w:val="24"/>
          <w:szCs w:val="24"/>
        </w:rPr>
        <w:t>2</w:t>
      </w:r>
      <w:r w:rsidR="006F2C5B">
        <w:rPr>
          <w:rFonts w:ascii="Times New Roman" w:hAnsi="Times New Roman"/>
          <w:sz w:val="24"/>
          <w:szCs w:val="24"/>
        </w:rPr>
        <w:t>5</w:t>
      </w:r>
      <w:r w:rsidR="00E1721E" w:rsidRPr="00E678BD">
        <w:rPr>
          <w:rFonts w:ascii="Times New Roman" w:hAnsi="Times New Roman"/>
          <w:sz w:val="24"/>
          <w:szCs w:val="24"/>
        </w:rPr>
        <w:t xml:space="preserve"> года</w:t>
      </w:r>
      <w:r w:rsidRPr="00E678BD">
        <w:rPr>
          <w:rFonts w:ascii="Times New Roman" w:hAnsi="Times New Roman"/>
          <w:sz w:val="24"/>
          <w:szCs w:val="24"/>
        </w:rPr>
        <w:t xml:space="preserve"> №</w:t>
      </w:r>
      <w:r w:rsidR="005D154F">
        <w:rPr>
          <w:rFonts w:ascii="Times New Roman" w:hAnsi="Times New Roman"/>
          <w:sz w:val="24"/>
          <w:szCs w:val="24"/>
        </w:rPr>
        <w:t xml:space="preserve"> </w:t>
      </w:r>
      <w:r w:rsidR="006F2C5B">
        <w:rPr>
          <w:rFonts w:ascii="Times New Roman" w:hAnsi="Times New Roman"/>
          <w:sz w:val="24"/>
          <w:szCs w:val="24"/>
        </w:rPr>
        <w:t>42</w:t>
      </w:r>
      <w:r w:rsidR="005D154F">
        <w:rPr>
          <w:rFonts w:ascii="Times New Roman" w:hAnsi="Times New Roman"/>
          <w:sz w:val="24"/>
          <w:szCs w:val="24"/>
        </w:rPr>
        <w:t xml:space="preserve"> </w:t>
      </w:r>
      <w:r w:rsidRPr="00E678BD">
        <w:rPr>
          <w:rFonts w:ascii="Times New Roman" w:hAnsi="Times New Roman"/>
          <w:sz w:val="24"/>
          <w:szCs w:val="24"/>
        </w:rPr>
        <w:t>«</w:t>
      </w:r>
      <w:r w:rsidR="006F2C5B" w:rsidRPr="006F2C5B">
        <w:rPr>
          <w:rFonts w:ascii="Times New Roman" w:hAnsi="Times New Roman"/>
          <w:sz w:val="24"/>
          <w:szCs w:val="24"/>
        </w:rPr>
        <w:t>Об открытии лагерей с дневным пребыванием детей на базе муниципальных бюджетных образовательных учреждений Конаковского муниципального округа в 2025 году</w:t>
      </w:r>
      <w:r w:rsidRPr="00E678BD">
        <w:rPr>
          <w:rFonts w:ascii="Times New Roman" w:hAnsi="Times New Roman"/>
          <w:sz w:val="24"/>
          <w:szCs w:val="24"/>
        </w:rPr>
        <w:t>»</w:t>
      </w:r>
      <w:r w:rsidR="0024609C">
        <w:rPr>
          <w:rFonts w:ascii="Times New Roman" w:hAnsi="Times New Roman"/>
          <w:sz w:val="24"/>
          <w:szCs w:val="24"/>
        </w:rPr>
        <w:t>, приказа Управл</w:t>
      </w:r>
      <w:r w:rsidR="0024609C" w:rsidRPr="00E678BD">
        <w:rPr>
          <w:rFonts w:ascii="Times New Roman" w:hAnsi="Times New Roman"/>
          <w:sz w:val="24"/>
          <w:szCs w:val="24"/>
        </w:rPr>
        <w:t>ения</w:t>
      </w:r>
      <w:r w:rsidR="0024609C">
        <w:rPr>
          <w:rFonts w:ascii="Times New Roman" w:hAnsi="Times New Roman"/>
          <w:sz w:val="24"/>
          <w:szCs w:val="24"/>
        </w:rPr>
        <w:t xml:space="preserve"> образования</w:t>
      </w:r>
      <w:r w:rsidR="0024609C" w:rsidRPr="00E678BD">
        <w:rPr>
          <w:rFonts w:ascii="Times New Roman" w:hAnsi="Times New Roman"/>
          <w:sz w:val="24"/>
          <w:szCs w:val="24"/>
        </w:rPr>
        <w:t xml:space="preserve"> администрации Конаковского района </w:t>
      </w:r>
      <w:r w:rsidR="006F2C5B">
        <w:rPr>
          <w:rFonts w:ascii="Times New Roman" w:hAnsi="Times New Roman"/>
          <w:sz w:val="24"/>
          <w:szCs w:val="24"/>
        </w:rPr>
        <w:t xml:space="preserve"> № 27 от 03.02.2025 года «</w:t>
      </w:r>
      <w:r w:rsidR="006F2C5B" w:rsidRPr="00914811">
        <w:rPr>
          <w:rFonts w:ascii="Times New Roman" w:hAnsi="Times New Roman"/>
          <w:sz w:val="24"/>
          <w:szCs w:val="24"/>
        </w:rPr>
        <w:t>Об организации отдыха, оздоровления</w:t>
      </w:r>
      <w:r w:rsidR="006F2C5B">
        <w:rPr>
          <w:rFonts w:ascii="Times New Roman" w:hAnsi="Times New Roman"/>
          <w:sz w:val="24"/>
          <w:szCs w:val="24"/>
        </w:rPr>
        <w:t xml:space="preserve"> </w:t>
      </w:r>
      <w:r w:rsidR="006F2C5B" w:rsidRPr="00914811">
        <w:rPr>
          <w:rFonts w:ascii="Times New Roman" w:hAnsi="Times New Roman"/>
          <w:sz w:val="24"/>
          <w:szCs w:val="24"/>
        </w:rPr>
        <w:t>и занятости детей и подростков</w:t>
      </w:r>
      <w:r w:rsidR="006F2C5B">
        <w:rPr>
          <w:rFonts w:ascii="Times New Roman" w:hAnsi="Times New Roman"/>
          <w:sz w:val="24"/>
          <w:szCs w:val="24"/>
        </w:rPr>
        <w:t xml:space="preserve"> </w:t>
      </w:r>
      <w:r w:rsidR="006F2C5B" w:rsidRPr="00914811">
        <w:rPr>
          <w:rFonts w:ascii="Times New Roman" w:hAnsi="Times New Roman"/>
          <w:sz w:val="24"/>
          <w:szCs w:val="24"/>
        </w:rPr>
        <w:t>Конаковского муниципального округа в 2025 году</w:t>
      </w:r>
      <w:r w:rsidR="005A2CF2">
        <w:rPr>
          <w:rFonts w:ascii="Times New Roman" w:hAnsi="Times New Roman"/>
          <w:sz w:val="24"/>
          <w:szCs w:val="24"/>
        </w:rPr>
        <w:t>»</w:t>
      </w:r>
    </w:p>
    <w:p w:rsidR="00E778CA" w:rsidRPr="00E778CA" w:rsidRDefault="00E778CA" w:rsidP="003C4BF4">
      <w:pPr>
        <w:ind w:firstLine="567"/>
        <w:rPr>
          <w:rFonts w:ascii="Times New Roman" w:hAnsi="Times New Roman"/>
          <w:sz w:val="24"/>
          <w:szCs w:val="24"/>
        </w:rPr>
      </w:pPr>
    </w:p>
    <w:p w:rsidR="005C76D1" w:rsidRPr="00E678BD" w:rsidRDefault="005C76D1" w:rsidP="003C4BF4">
      <w:pPr>
        <w:ind w:firstLine="425"/>
        <w:jc w:val="center"/>
        <w:rPr>
          <w:rFonts w:ascii="Times New Roman" w:hAnsi="Times New Roman"/>
          <w:sz w:val="24"/>
          <w:szCs w:val="24"/>
        </w:rPr>
      </w:pPr>
      <w:r w:rsidRPr="00E678BD">
        <w:rPr>
          <w:rFonts w:ascii="Times New Roman" w:hAnsi="Times New Roman"/>
          <w:sz w:val="24"/>
          <w:szCs w:val="24"/>
        </w:rPr>
        <w:t>приказываю:</w:t>
      </w:r>
    </w:p>
    <w:p w:rsidR="00494CE1" w:rsidRDefault="005E4B7A" w:rsidP="003C4BF4">
      <w:pPr>
        <w:spacing w:before="120"/>
        <w:rPr>
          <w:rFonts w:ascii="Times New Roman" w:hAnsi="Times New Roman"/>
          <w:sz w:val="24"/>
          <w:szCs w:val="24"/>
        </w:rPr>
      </w:pPr>
      <w:r w:rsidRPr="00E678BD">
        <w:rPr>
          <w:rFonts w:ascii="Times New Roman" w:hAnsi="Times New Roman"/>
          <w:sz w:val="24"/>
          <w:szCs w:val="24"/>
        </w:rPr>
        <w:t xml:space="preserve">1.  </w:t>
      </w:r>
      <w:r w:rsidR="006F767D" w:rsidRPr="00E678BD">
        <w:rPr>
          <w:rFonts w:ascii="Times New Roman" w:hAnsi="Times New Roman"/>
          <w:sz w:val="24"/>
          <w:szCs w:val="24"/>
        </w:rPr>
        <w:t>О</w:t>
      </w:r>
      <w:r w:rsidR="00DF2BB5">
        <w:rPr>
          <w:rFonts w:ascii="Times New Roman" w:hAnsi="Times New Roman"/>
          <w:sz w:val="24"/>
          <w:szCs w:val="24"/>
        </w:rPr>
        <w:t>рганизова</w:t>
      </w:r>
      <w:r w:rsidR="006F767D" w:rsidRPr="00E678BD">
        <w:rPr>
          <w:rFonts w:ascii="Times New Roman" w:hAnsi="Times New Roman"/>
          <w:sz w:val="24"/>
          <w:szCs w:val="24"/>
        </w:rPr>
        <w:t xml:space="preserve">ть </w:t>
      </w:r>
      <w:r w:rsidR="00494CE1" w:rsidRPr="00E678BD">
        <w:rPr>
          <w:rFonts w:ascii="Times New Roman" w:hAnsi="Times New Roman"/>
          <w:sz w:val="24"/>
          <w:szCs w:val="24"/>
        </w:rPr>
        <w:t xml:space="preserve">при </w:t>
      </w:r>
      <w:r w:rsidR="006F2C5B">
        <w:rPr>
          <w:rFonts w:ascii="Times New Roman" w:hAnsi="Times New Roman"/>
          <w:sz w:val="24"/>
          <w:szCs w:val="24"/>
        </w:rPr>
        <w:t xml:space="preserve">МБОУ СОШ № 3 г. Конаково </w:t>
      </w:r>
      <w:r w:rsidR="006F767D" w:rsidRPr="00E678BD">
        <w:rPr>
          <w:rFonts w:ascii="Times New Roman" w:hAnsi="Times New Roman"/>
          <w:sz w:val="24"/>
          <w:szCs w:val="24"/>
        </w:rPr>
        <w:t>лагерь</w:t>
      </w:r>
      <w:r w:rsidR="00254CB3" w:rsidRPr="00E678BD">
        <w:rPr>
          <w:rFonts w:ascii="Times New Roman" w:hAnsi="Times New Roman"/>
          <w:sz w:val="24"/>
          <w:szCs w:val="24"/>
        </w:rPr>
        <w:t xml:space="preserve"> с дневным пребыванием </w:t>
      </w:r>
      <w:r w:rsidR="00ED51FA" w:rsidRPr="00E678BD">
        <w:rPr>
          <w:rFonts w:ascii="Times New Roman" w:hAnsi="Times New Roman"/>
          <w:sz w:val="24"/>
          <w:szCs w:val="24"/>
        </w:rPr>
        <w:t xml:space="preserve">детей </w:t>
      </w:r>
      <w:r w:rsidR="00E65CDF" w:rsidRPr="00E678BD">
        <w:rPr>
          <w:rFonts w:ascii="Times New Roman" w:hAnsi="Times New Roman"/>
          <w:sz w:val="24"/>
          <w:szCs w:val="24"/>
        </w:rPr>
        <w:t xml:space="preserve">в период </w:t>
      </w:r>
      <w:r w:rsidR="00494CE1">
        <w:rPr>
          <w:rFonts w:ascii="Times New Roman" w:hAnsi="Times New Roman"/>
          <w:sz w:val="24"/>
          <w:szCs w:val="24"/>
        </w:rPr>
        <w:t xml:space="preserve">летних </w:t>
      </w:r>
      <w:r w:rsidR="00E65CDF" w:rsidRPr="00E678BD">
        <w:rPr>
          <w:rFonts w:ascii="Times New Roman" w:hAnsi="Times New Roman"/>
          <w:sz w:val="24"/>
          <w:szCs w:val="24"/>
        </w:rPr>
        <w:t xml:space="preserve">каникул </w:t>
      </w:r>
      <w:r w:rsidR="00494CE1">
        <w:rPr>
          <w:rFonts w:ascii="Times New Roman" w:hAnsi="Times New Roman"/>
          <w:sz w:val="24"/>
          <w:szCs w:val="24"/>
        </w:rPr>
        <w:t>202</w:t>
      </w:r>
      <w:r w:rsidR="006F2C5B">
        <w:rPr>
          <w:rFonts w:ascii="Times New Roman" w:hAnsi="Times New Roman"/>
          <w:sz w:val="24"/>
          <w:szCs w:val="24"/>
        </w:rPr>
        <w:t>5</w:t>
      </w:r>
      <w:r w:rsidR="00494CE1">
        <w:rPr>
          <w:rFonts w:ascii="Times New Roman" w:hAnsi="Times New Roman"/>
          <w:sz w:val="24"/>
          <w:szCs w:val="24"/>
        </w:rPr>
        <w:t xml:space="preserve"> года </w:t>
      </w:r>
    </w:p>
    <w:p w:rsidR="00DB7E23" w:rsidRDefault="001B63C5" w:rsidP="001B63C5">
      <w:pPr>
        <w:pStyle w:val="2c"/>
        <w:shd w:val="clear" w:color="auto" w:fill="auto"/>
        <w:tabs>
          <w:tab w:val="left" w:pos="239"/>
        </w:tabs>
        <w:spacing w:before="0"/>
        <w:rPr>
          <w:sz w:val="24"/>
          <w:szCs w:val="24"/>
        </w:rPr>
      </w:pPr>
      <w:r w:rsidRPr="001B63C5">
        <w:rPr>
          <w:rStyle w:val="2d"/>
          <w:sz w:val="24"/>
          <w:szCs w:val="24"/>
        </w:rPr>
        <w:t xml:space="preserve">1 смена для обучающихся с 1 по 5 классы </w:t>
      </w:r>
      <w:r w:rsidRPr="001B63C5">
        <w:rPr>
          <w:color w:val="000000"/>
          <w:sz w:val="24"/>
          <w:szCs w:val="24"/>
          <w:lang w:bidi="ru-RU"/>
        </w:rPr>
        <w:t>со 02.06.2025 г. по 30.06.202</w:t>
      </w:r>
      <w:r w:rsidR="00A66442">
        <w:rPr>
          <w:color w:val="000000"/>
          <w:sz w:val="24"/>
          <w:szCs w:val="24"/>
          <w:lang w:bidi="ru-RU"/>
        </w:rPr>
        <w:t>5</w:t>
      </w:r>
      <w:r w:rsidRPr="001B63C5">
        <w:rPr>
          <w:color w:val="000000"/>
          <w:sz w:val="24"/>
          <w:szCs w:val="24"/>
          <w:lang w:bidi="ru-RU"/>
        </w:rPr>
        <w:t xml:space="preserve"> г. лагеря с дневным пребыванием детей продолжительностью смены в 21 день (07.06.2025 и 21.06.2025 считать рабочими днями) - </w:t>
      </w:r>
      <w:r w:rsidRPr="001B63C5">
        <w:rPr>
          <w:sz w:val="24"/>
          <w:szCs w:val="24"/>
        </w:rPr>
        <w:t>на 91 место (</w:t>
      </w:r>
      <w:r w:rsidR="00DB7E23">
        <w:rPr>
          <w:sz w:val="24"/>
          <w:szCs w:val="24"/>
        </w:rPr>
        <w:t>5</w:t>
      </w:r>
      <w:r w:rsidRPr="001B63C5">
        <w:rPr>
          <w:sz w:val="24"/>
          <w:szCs w:val="24"/>
        </w:rPr>
        <w:t xml:space="preserve"> отряд</w:t>
      </w:r>
      <w:r w:rsidR="00DB7E23">
        <w:rPr>
          <w:sz w:val="24"/>
          <w:szCs w:val="24"/>
        </w:rPr>
        <w:t>ов):</w:t>
      </w:r>
    </w:p>
    <w:p w:rsidR="00DB7E23" w:rsidRDefault="00DB7E23" w:rsidP="00161A27">
      <w:pPr>
        <w:pStyle w:val="2c"/>
        <w:shd w:val="clear" w:color="auto" w:fill="auto"/>
        <w:tabs>
          <w:tab w:val="left" w:pos="239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1 отряд – 18 человек</w:t>
      </w:r>
    </w:p>
    <w:p w:rsidR="00DB7E23" w:rsidRDefault="00DB7E23" w:rsidP="00161A27">
      <w:pPr>
        <w:pStyle w:val="2c"/>
        <w:shd w:val="clear" w:color="auto" w:fill="auto"/>
        <w:tabs>
          <w:tab w:val="left" w:pos="239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2 отряд – 18 человек</w:t>
      </w:r>
    </w:p>
    <w:p w:rsidR="001B63C5" w:rsidRDefault="00DB7E23" w:rsidP="00161A27">
      <w:pPr>
        <w:pStyle w:val="2c"/>
        <w:shd w:val="clear" w:color="auto" w:fill="auto"/>
        <w:tabs>
          <w:tab w:val="left" w:pos="239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 отряд </w:t>
      </w:r>
      <w:r w:rsidR="00A24CB5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18 человек    </w:t>
      </w:r>
    </w:p>
    <w:p w:rsidR="00DB7E23" w:rsidRPr="001B63C5" w:rsidRDefault="00DB7E23" w:rsidP="00161A27">
      <w:pPr>
        <w:pStyle w:val="2c"/>
        <w:shd w:val="clear" w:color="auto" w:fill="auto"/>
        <w:tabs>
          <w:tab w:val="left" w:pos="239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 отряд </w:t>
      </w:r>
      <w:r w:rsidR="00A24CB5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18 человек    </w:t>
      </w:r>
    </w:p>
    <w:p w:rsidR="00DB7E23" w:rsidRPr="001B63C5" w:rsidRDefault="00DB7E23" w:rsidP="00161A27">
      <w:pPr>
        <w:pStyle w:val="2c"/>
        <w:shd w:val="clear" w:color="auto" w:fill="auto"/>
        <w:tabs>
          <w:tab w:val="left" w:pos="239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5 отряд </w:t>
      </w:r>
      <w:r w:rsidR="00A24CB5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19 человек.</w:t>
      </w:r>
    </w:p>
    <w:p w:rsidR="001B63C5" w:rsidRDefault="001B63C5" w:rsidP="001B63C5">
      <w:pPr>
        <w:pStyle w:val="2c"/>
        <w:shd w:val="clear" w:color="auto" w:fill="auto"/>
        <w:tabs>
          <w:tab w:val="left" w:pos="239"/>
        </w:tabs>
        <w:spacing w:before="0"/>
        <w:rPr>
          <w:sz w:val="24"/>
          <w:szCs w:val="24"/>
        </w:rPr>
      </w:pPr>
      <w:r w:rsidRPr="001B63C5">
        <w:rPr>
          <w:rStyle w:val="2d"/>
          <w:sz w:val="24"/>
          <w:szCs w:val="24"/>
        </w:rPr>
        <w:t xml:space="preserve">2 смена для обучающихся с 1 по 5 классы </w:t>
      </w:r>
      <w:r w:rsidRPr="001B63C5">
        <w:rPr>
          <w:color w:val="000000"/>
          <w:sz w:val="24"/>
          <w:szCs w:val="24"/>
          <w:lang w:bidi="ru-RU"/>
        </w:rPr>
        <w:t xml:space="preserve">с 03.07.2025 г. по 31.07.2025 г. лагерь с дневным пребыванием детей с организацией питания, продолжительностью смены в 21 день - </w:t>
      </w:r>
      <w:r w:rsidRPr="001B63C5">
        <w:rPr>
          <w:sz w:val="24"/>
          <w:szCs w:val="24"/>
        </w:rPr>
        <w:t>на 61 место (3 отряда)</w:t>
      </w:r>
      <w:r w:rsidR="00DB7E23">
        <w:rPr>
          <w:sz w:val="24"/>
          <w:szCs w:val="24"/>
        </w:rPr>
        <w:t>:</w:t>
      </w:r>
    </w:p>
    <w:p w:rsidR="00DB7E23" w:rsidRDefault="00DB7E23" w:rsidP="00DB7E23">
      <w:pPr>
        <w:pStyle w:val="2c"/>
        <w:shd w:val="clear" w:color="auto" w:fill="auto"/>
        <w:tabs>
          <w:tab w:val="left" w:pos="239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1 отряд – 20 человек</w:t>
      </w:r>
    </w:p>
    <w:p w:rsidR="00DB7E23" w:rsidRDefault="00DB7E23" w:rsidP="00DB7E23">
      <w:pPr>
        <w:pStyle w:val="2c"/>
        <w:shd w:val="clear" w:color="auto" w:fill="auto"/>
        <w:tabs>
          <w:tab w:val="left" w:pos="239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2 отряд – 20 человек</w:t>
      </w:r>
    </w:p>
    <w:p w:rsidR="00DB7E23" w:rsidRPr="001B63C5" w:rsidRDefault="00DB7E23" w:rsidP="00DB7E23">
      <w:pPr>
        <w:pStyle w:val="2c"/>
        <w:shd w:val="clear" w:color="auto" w:fill="auto"/>
        <w:tabs>
          <w:tab w:val="left" w:pos="239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3 отряд – 21 человек.</w:t>
      </w:r>
    </w:p>
    <w:p w:rsidR="00C1725D" w:rsidRPr="001B63C5" w:rsidRDefault="00C1725D" w:rsidP="003C4BF4">
      <w:pPr>
        <w:rPr>
          <w:rFonts w:ascii="Times New Roman" w:hAnsi="Times New Roman"/>
          <w:sz w:val="24"/>
          <w:szCs w:val="24"/>
        </w:rPr>
      </w:pPr>
      <w:r w:rsidRPr="001B63C5">
        <w:rPr>
          <w:rFonts w:ascii="Times New Roman" w:hAnsi="Times New Roman"/>
          <w:sz w:val="24"/>
          <w:szCs w:val="24"/>
        </w:rPr>
        <w:t xml:space="preserve">1.1. Выделить помещения под </w:t>
      </w:r>
      <w:r w:rsidR="00FA733E" w:rsidRPr="001B63C5">
        <w:rPr>
          <w:rFonts w:ascii="Times New Roman" w:hAnsi="Times New Roman"/>
          <w:sz w:val="24"/>
          <w:szCs w:val="24"/>
        </w:rPr>
        <w:t xml:space="preserve"> </w:t>
      </w:r>
      <w:r w:rsidRPr="001B63C5">
        <w:rPr>
          <w:rFonts w:ascii="Times New Roman" w:hAnsi="Times New Roman"/>
          <w:sz w:val="24"/>
          <w:szCs w:val="24"/>
        </w:rPr>
        <w:t>лагерь с дневным пребыванием</w:t>
      </w:r>
      <w:r w:rsidR="00ED51FA" w:rsidRPr="001B63C5">
        <w:rPr>
          <w:rFonts w:ascii="Times New Roman" w:hAnsi="Times New Roman"/>
          <w:sz w:val="24"/>
          <w:szCs w:val="24"/>
        </w:rPr>
        <w:t xml:space="preserve"> детей</w:t>
      </w:r>
      <w:r w:rsidR="00E65CDF" w:rsidRPr="001B63C5">
        <w:rPr>
          <w:rFonts w:ascii="Times New Roman" w:hAnsi="Times New Roman"/>
          <w:sz w:val="24"/>
          <w:szCs w:val="24"/>
        </w:rPr>
        <w:t xml:space="preserve"> в период каникул</w:t>
      </w:r>
      <w:r w:rsidRPr="001B63C5">
        <w:rPr>
          <w:rFonts w:ascii="Times New Roman" w:hAnsi="Times New Roman"/>
          <w:sz w:val="24"/>
          <w:szCs w:val="24"/>
        </w:rPr>
        <w:t>:</w:t>
      </w:r>
    </w:p>
    <w:p w:rsidR="001E39C4" w:rsidRPr="00D50BF5" w:rsidRDefault="00C1725D" w:rsidP="003C4BF4">
      <w:pPr>
        <w:rPr>
          <w:rFonts w:ascii="Times New Roman" w:hAnsi="Times New Roman"/>
          <w:sz w:val="23"/>
          <w:szCs w:val="23"/>
        </w:rPr>
      </w:pPr>
      <w:r w:rsidRPr="001B63C5">
        <w:rPr>
          <w:rFonts w:ascii="Times New Roman" w:hAnsi="Times New Roman"/>
          <w:sz w:val="24"/>
          <w:szCs w:val="24"/>
        </w:rPr>
        <w:t>кабинеты №</w:t>
      </w:r>
      <w:r w:rsidR="00C43116" w:rsidRPr="001B63C5">
        <w:rPr>
          <w:rFonts w:ascii="Times New Roman" w:hAnsi="Times New Roman"/>
          <w:sz w:val="24"/>
          <w:szCs w:val="24"/>
        </w:rPr>
        <w:t xml:space="preserve"> </w:t>
      </w:r>
      <w:r w:rsidRPr="001B63C5">
        <w:rPr>
          <w:rFonts w:ascii="Times New Roman" w:hAnsi="Times New Roman"/>
          <w:sz w:val="24"/>
          <w:szCs w:val="24"/>
        </w:rPr>
        <w:t>1</w:t>
      </w:r>
      <w:r w:rsidR="00AC3E6D" w:rsidRPr="001B63C5">
        <w:rPr>
          <w:rFonts w:ascii="Times New Roman" w:hAnsi="Times New Roman"/>
          <w:sz w:val="24"/>
          <w:szCs w:val="24"/>
        </w:rPr>
        <w:t>0</w:t>
      </w:r>
      <w:r w:rsidR="002E736E" w:rsidRPr="001B63C5">
        <w:rPr>
          <w:rFonts w:ascii="Times New Roman" w:hAnsi="Times New Roman"/>
          <w:sz w:val="24"/>
          <w:szCs w:val="24"/>
        </w:rPr>
        <w:t xml:space="preserve"> </w:t>
      </w:r>
      <w:r w:rsidR="005118C4" w:rsidRPr="001B63C5">
        <w:rPr>
          <w:rFonts w:ascii="Times New Roman" w:hAnsi="Times New Roman"/>
          <w:sz w:val="24"/>
          <w:szCs w:val="24"/>
        </w:rPr>
        <w:t>(50,8 кв м)</w:t>
      </w:r>
      <w:r w:rsidRPr="001B63C5">
        <w:rPr>
          <w:rFonts w:ascii="Times New Roman" w:hAnsi="Times New Roman"/>
          <w:sz w:val="24"/>
          <w:szCs w:val="24"/>
        </w:rPr>
        <w:t>,</w:t>
      </w:r>
      <w:r w:rsidR="00AC3E6D" w:rsidRPr="001B63C5">
        <w:rPr>
          <w:rFonts w:ascii="Times New Roman" w:hAnsi="Times New Roman"/>
          <w:sz w:val="24"/>
          <w:szCs w:val="24"/>
        </w:rPr>
        <w:t>16</w:t>
      </w:r>
      <w:r w:rsidR="002E736E" w:rsidRPr="001B63C5">
        <w:rPr>
          <w:rFonts w:ascii="Times New Roman" w:hAnsi="Times New Roman"/>
          <w:sz w:val="24"/>
          <w:szCs w:val="24"/>
        </w:rPr>
        <w:t xml:space="preserve"> </w:t>
      </w:r>
      <w:r w:rsidR="005118C4" w:rsidRPr="001B63C5">
        <w:rPr>
          <w:rFonts w:ascii="Times New Roman" w:hAnsi="Times New Roman"/>
          <w:sz w:val="24"/>
          <w:szCs w:val="24"/>
        </w:rPr>
        <w:t>(51,2 кв м)</w:t>
      </w:r>
      <w:r w:rsidR="00AC3E6D" w:rsidRPr="001B63C5">
        <w:rPr>
          <w:rFonts w:ascii="Times New Roman" w:hAnsi="Times New Roman"/>
          <w:sz w:val="24"/>
          <w:szCs w:val="24"/>
        </w:rPr>
        <w:t>,</w:t>
      </w:r>
      <w:r w:rsidR="00E04488" w:rsidRPr="001B63C5">
        <w:rPr>
          <w:rFonts w:ascii="Times New Roman" w:hAnsi="Times New Roman"/>
          <w:sz w:val="24"/>
          <w:szCs w:val="24"/>
        </w:rPr>
        <w:t xml:space="preserve"> 17</w:t>
      </w:r>
      <w:r w:rsidR="002E736E" w:rsidRPr="001B63C5">
        <w:rPr>
          <w:rFonts w:ascii="Times New Roman" w:hAnsi="Times New Roman"/>
          <w:sz w:val="24"/>
          <w:szCs w:val="24"/>
        </w:rPr>
        <w:t xml:space="preserve"> </w:t>
      </w:r>
      <w:r w:rsidR="00E04488" w:rsidRPr="001B63C5">
        <w:rPr>
          <w:rFonts w:ascii="Times New Roman" w:hAnsi="Times New Roman"/>
          <w:sz w:val="24"/>
          <w:szCs w:val="24"/>
        </w:rPr>
        <w:t>(51,2 кв.м); 18</w:t>
      </w:r>
      <w:r w:rsidR="002E736E" w:rsidRPr="001B63C5">
        <w:rPr>
          <w:rFonts w:ascii="Times New Roman" w:hAnsi="Times New Roman"/>
          <w:sz w:val="24"/>
          <w:szCs w:val="24"/>
        </w:rPr>
        <w:t xml:space="preserve"> </w:t>
      </w:r>
      <w:r w:rsidR="00E04488" w:rsidRPr="001B63C5">
        <w:rPr>
          <w:rFonts w:ascii="Times New Roman" w:hAnsi="Times New Roman"/>
          <w:sz w:val="24"/>
          <w:szCs w:val="24"/>
        </w:rPr>
        <w:t xml:space="preserve">(50,5 кв.м.); </w:t>
      </w:r>
      <w:r w:rsidR="00AC3E6D" w:rsidRPr="001B63C5">
        <w:rPr>
          <w:rFonts w:ascii="Times New Roman" w:hAnsi="Times New Roman"/>
          <w:sz w:val="24"/>
          <w:szCs w:val="24"/>
        </w:rPr>
        <w:t>19</w:t>
      </w:r>
      <w:r w:rsidR="002E736E" w:rsidRPr="001B63C5">
        <w:rPr>
          <w:rFonts w:ascii="Times New Roman" w:hAnsi="Times New Roman"/>
          <w:sz w:val="24"/>
          <w:szCs w:val="24"/>
        </w:rPr>
        <w:t xml:space="preserve"> </w:t>
      </w:r>
      <w:r w:rsidR="00D564E4" w:rsidRPr="001B63C5">
        <w:rPr>
          <w:rFonts w:ascii="Times New Roman" w:hAnsi="Times New Roman"/>
          <w:sz w:val="24"/>
          <w:szCs w:val="24"/>
        </w:rPr>
        <w:t>(</w:t>
      </w:r>
      <w:r w:rsidR="005118C4" w:rsidRPr="001B63C5">
        <w:rPr>
          <w:rFonts w:ascii="Times New Roman" w:hAnsi="Times New Roman"/>
          <w:sz w:val="24"/>
          <w:szCs w:val="24"/>
        </w:rPr>
        <w:t>50,6 кв м)</w:t>
      </w:r>
      <w:r w:rsidR="00AC3E6D" w:rsidRPr="001B63C5">
        <w:rPr>
          <w:rFonts w:ascii="Times New Roman" w:hAnsi="Times New Roman"/>
          <w:sz w:val="24"/>
          <w:szCs w:val="24"/>
        </w:rPr>
        <w:t>,</w:t>
      </w:r>
      <w:r w:rsidR="00977A7A" w:rsidRPr="001B63C5">
        <w:rPr>
          <w:rFonts w:ascii="Times New Roman" w:hAnsi="Times New Roman"/>
          <w:sz w:val="24"/>
          <w:szCs w:val="24"/>
        </w:rPr>
        <w:t xml:space="preserve"> </w:t>
      </w:r>
      <w:r w:rsidR="00DB7E23">
        <w:rPr>
          <w:rFonts w:ascii="Times New Roman" w:hAnsi="Times New Roman"/>
          <w:sz w:val="24"/>
          <w:szCs w:val="24"/>
        </w:rPr>
        <w:t xml:space="preserve">игровая комната - </w:t>
      </w:r>
      <w:r w:rsidRPr="001B63C5">
        <w:rPr>
          <w:rFonts w:ascii="Times New Roman" w:hAnsi="Times New Roman"/>
          <w:sz w:val="24"/>
          <w:szCs w:val="24"/>
        </w:rPr>
        <w:t>20</w:t>
      </w:r>
      <w:r w:rsidR="002E736E" w:rsidRPr="001B63C5">
        <w:rPr>
          <w:rFonts w:ascii="Times New Roman" w:hAnsi="Times New Roman"/>
          <w:sz w:val="24"/>
          <w:szCs w:val="24"/>
        </w:rPr>
        <w:t xml:space="preserve"> </w:t>
      </w:r>
      <w:r w:rsidR="005118C4" w:rsidRPr="001B63C5">
        <w:rPr>
          <w:rFonts w:ascii="Times New Roman" w:hAnsi="Times New Roman"/>
          <w:sz w:val="24"/>
          <w:szCs w:val="24"/>
        </w:rPr>
        <w:t>(48,1кв м)</w:t>
      </w:r>
      <w:r w:rsidR="00D50BF5" w:rsidRPr="001B63C5">
        <w:rPr>
          <w:rFonts w:ascii="Times New Roman" w:hAnsi="Times New Roman"/>
          <w:sz w:val="24"/>
          <w:szCs w:val="24"/>
        </w:rPr>
        <w:t>,</w:t>
      </w:r>
      <w:r w:rsidR="00D50BF5">
        <w:rPr>
          <w:rFonts w:ascii="Times New Roman" w:hAnsi="Times New Roman"/>
          <w:sz w:val="23"/>
          <w:szCs w:val="23"/>
        </w:rPr>
        <w:t xml:space="preserve"> 21 (48,1кв.м)</w:t>
      </w:r>
      <w:r w:rsidRPr="00133F37">
        <w:rPr>
          <w:rFonts w:ascii="Times New Roman" w:hAnsi="Times New Roman"/>
          <w:sz w:val="23"/>
          <w:szCs w:val="23"/>
        </w:rPr>
        <w:t xml:space="preserve">; </w:t>
      </w:r>
      <w:r w:rsidRPr="00E678BD">
        <w:rPr>
          <w:rFonts w:ascii="Times New Roman" w:hAnsi="Times New Roman"/>
          <w:sz w:val="24"/>
          <w:szCs w:val="24"/>
        </w:rPr>
        <w:t>рекреация начальных классов</w:t>
      </w:r>
      <w:r w:rsidR="00977A7A">
        <w:rPr>
          <w:rFonts w:ascii="Times New Roman" w:hAnsi="Times New Roman"/>
          <w:sz w:val="24"/>
          <w:szCs w:val="24"/>
        </w:rPr>
        <w:t xml:space="preserve"> </w:t>
      </w:r>
      <w:r w:rsidR="005118C4" w:rsidRPr="00E678BD">
        <w:rPr>
          <w:rFonts w:ascii="Times New Roman" w:hAnsi="Times New Roman"/>
          <w:sz w:val="24"/>
          <w:szCs w:val="24"/>
        </w:rPr>
        <w:t>(89,9 кв м)</w:t>
      </w:r>
      <w:r w:rsidRPr="00E678BD">
        <w:rPr>
          <w:rFonts w:ascii="Times New Roman" w:hAnsi="Times New Roman"/>
          <w:sz w:val="24"/>
          <w:szCs w:val="24"/>
        </w:rPr>
        <w:t xml:space="preserve">, </w:t>
      </w:r>
    </w:p>
    <w:p w:rsidR="001E39C4" w:rsidRDefault="00C1725D" w:rsidP="003C4BF4">
      <w:pPr>
        <w:rPr>
          <w:rFonts w:ascii="Times New Roman" w:hAnsi="Times New Roman"/>
          <w:sz w:val="24"/>
          <w:szCs w:val="24"/>
        </w:rPr>
      </w:pPr>
      <w:r w:rsidRPr="00E678BD">
        <w:rPr>
          <w:rFonts w:ascii="Times New Roman" w:hAnsi="Times New Roman"/>
          <w:sz w:val="24"/>
          <w:szCs w:val="24"/>
        </w:rPr>
        <w:t xml:space="preserve">туалеты 1 этажа (ж), 2 этажа (м), </w:t>
      </w:r>
      <w:r w:rsidR="005118C4" w:rsidRPr="00E678BD">
        <w:rPr>
          <w:rFonts w:ascii="Times New Roman" w:hAnsi="Times New Roman"/>
          <w:sz w:val="24"/>
          <w:szCs w:val="24"/>
        </w:rPr>
        <w:t>вестибюль 1 этажа</w:t>
      </w:r>
      <w:r w:rsidR="00977A7A">
        <w:rPr>
          <w:rFonts w:ascii="Times New Roman" w:hAnsi="Times New Roman"/>
          <w:sz w:val="24"/>
          <w:szCs w:val="24"/>
        </w:rPr>
        <w:t xml:space="preserve"> </w:t>
      </w:r>
      <w:r w:rsidR="005118C4" w:rsidRPr="00E678BD">
        <w:rPr>
          <w:rFonts w:ascii="Times New Roman" w:hAnsi="Times New Roman"/>
          <w:sz w:val="24"/>
          <w:szCs w:val="24"/>
        </w:rPr>
        <w:t xml:space="preserve">(80 кв м), </w:t>
      </w:r>
    </w:p>
    <w:p w:rsidR="001E39C4" w:rsidRDefault="001E39C4" w:rsidP="003C4BF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изолятор</w:t>
      </w:r>
      <w:r w:rsidR="00602835">
        <w:rPr>
          <w:rFonts w:ascii="Times New Roman" w:hAnsi="Times New Roman"/>
          <w:sz w:val="24"/>
          <w:szCs w:val="24"/>
        </w:rPr>
        <w:t xml:space="preserve"> </w:t>
      </w:r>
      <w:r w:rsidR="00602835" w:rsidRPr="00602835">
        <w:rPr>
          <w:rFonts w:ascii="Times New Roman" w:hAnsi="Times New Roman"/>
          <w:sz w:val="24"/>
          <w:szCs w:val="24"/>
        </w:rPr>
        <w:t>больных детей или сотрудников</w:t>
      </w:r>
      <w:r w:rsidR="00602835">
        <w:rPr>
          <w:rFonts w:ascii="Times New Roman" w:hAnsi="Times New Roman"/>
          <w:sz w:val="24"/>
          <w:szCs w:val="24"/>
        </w:rPr>
        <w:t xml:space="preserve"> -</w:t>
      </w:r>
      <w:r w:rsidR="00777544">
        <w:rPr>
          <w:rFonts w:ascii="Times New Roman" w:hAnsi="Times New Roman"/>
          <w:sz w:val="24"/>
          <w:szCs w:val="24"/>
        </w:rPr>
        <w:t xml:space="preserve"> </w:t>
      </w:r>
      <w:r w:rsidR="00EF2AE5">
        <w:rPr>
          <w:rFonts w:ascii="Times New Roman" w:hAnsi="Times New Roman"/>
          <w:sz w:val="24"/>
          <w:szCs w:val="24"/>
        </w:rPr>
        <w:t>медицинский кабинет</w:t>
      </w:r>
      <w:r w:rsidR="000D1A54">
        <w:rPr>
          <w:rFonts w:ascii="Times New Roman" w:hAnsi="Times New Roman"/>
          <w:sz w:val="24"/>
          <w:szCs w:val="24"/>
        </w:rPr>
        <w:t xml:space="preserve"> (30,8 кв.м)</w:t>
      </w:r>
      <w:r w:rsidR="00071E29">
        <w:rPr>
          <w:rFonts w:ascii="Times New Roman" w:hAnsi="Times New Roman"/>
          <w:sz w:val="24"/>
          <w:szCs w:val="24"/>
        </w:rPr>
        <w:t>,</w:t>
      </w:r>
    </w:p>
    <w:p w:rsidR="001E39C4" w:rsidRDefault="00C1725D" w:rsidP="003C4BF4">
      <w:pPr>
        <w:rPr>
          <w:rFonts w:ascii="Times New Roman" w:hAnsi="Times New Roman"/>
          <w:sz w:val="24"/>
          <w:szCs w:val="24"/>
        </w:rPr>
      </w:pPr>
      <w:r w:rsidRPr="00E678BD">
        <w:rPr>
          <w:rFonts w:ascii="Times New Roman" w:hAnsi="Times New Roman"/>
          <w:sz w:val="24"/>
          <w:szCs w:val="24"/>
        </w:rPr>
        <w:t>раздевалка начальных классов, библиотека</w:t>
      </w:r>
      <w:r w:rsidR="00977A7A">
        <w:rPr>
          <w:rFonts w:ascii="Times New Roman" w:hAnsi="Times New Roman"/>
          <w:sz w:val="24"/>
          <w:szCs w:val="24"/>
        </w:rPr>
        <w:t xml:space="preserve"> </w:t>
      </w:r>
      <w:r w:rsidR="005118C4" w:rsidRPr="00E678BD">
        <w:rPr>
          <w:rFonts w:ascii="Times New Roman" w:hAnsi="Times New Roman"/>
          <w:sz w:val="24"/>
          <w:szCs w:val="24"/>
        </w:rPr>
        <w:t>(49,9 кв м)</w:t>
      </w:r>
      <w:r w:rsidRPr="00E678BD">
        <w:rPr>
          <w:rFonts w:ascii="Times New Roman" w:hAnsi="Times New Roman"/>
          <w:sz w:val="24"/>
          <w:szCs w:val="24"/>
        </w:rPr>
        <w:t xml:space="preserve">, </w:t>
      </w:r>
    </w:p>
    <w:p w:rsidR="00C1725D" w:rsidRPr="00E678BD" w:rsidRDefault="005118C4" w:rsidP="003C4BF4">
      <w:pPr>
        <w:rPr>
          <w:rFonts w:ascii="Times New Roman" w:hAnsi="Times New Roman"/>
          <w:sz w:val="24"/>
          <w:szCs w:val="24"/>
        </w:rPr>
      </w:pPr>
      <w:r w:rsidRPr="00E678BD">
        <w:rPr>
          <w:rFonts w:ascii="Times New Roman" w:hAnsi="Times New Roman"/>
          <w:sz w:val="24"/>
          <w:szCs w:val="24"/>
        </w:rPr>
        <w:t>обеденный зал</w:t>
      </w:r>
      <w:r w:rsidR="00977A7A">
        <w:rPr>
          <w:rFonts w:ascii="Times New Roman" w:hAnsi="Times New Roman"/>
          <w:sz w:val="24"/>
          <w:szCs w:val="24"/>
        </w:rPr>
        <w:t xml:space="preserve"> </w:t>
      </w:r>
      <w:r w:rsidRPr="00E678BD">
        <w:rPr>
          <w:rFonts w:ascii="Times New Roman" w:hAnsi="Times New Roman"/>
          <w:sz w:val="24"/>
          <w:szCs w:val="24"/>
        </w:rPr>
        <w:t>(162, 3 кв м)</w:t>
      </w:r>
      <w:r w:rsidR="00C1725D" w:rsidRPr="00E678BD">
        <w:rPr>
          <w:rFonts w:ascii="Times New Roman" w:hAnsi="Times New Roman"/>
          <w:sz w:val="24"/>
          <w:szCs w:val="24"/>
        </w:rPr>
        <w:t>, спортивный зал</w:t>
      </w:r>
      <w:r w:rsidR="00977A7A">
        <w:rPr>
          <w:rFonts w:ascii="Times New Roman" w:hAnsi="Times New Roman"/>
          <w:sz w:val="24"/>
          <w:szCs w:val="24"/>
        </w:rPr>
        <w:t xml:space="preserve"> </w:t>
      </w:r>
      <w:r w:rsidRPr="00E678BD">
        <w:rPr>
          <w:rFonts w:ascii="Times New Roman" w:hAnsi="Times New Roman"/>
          <w:sz w:val="24"/>
          <w:szCs w:val="24"/>
        </w:rPr>
        <w:t>(267,0 кв м)</w:t>
      </w:r>
      <w:r w:rsidR="00C1725D" w:rsidRPr="00E678BD">
        <w:rPr>
          <w:rFonts w:ascii="Times New Roman" w:hAnsi="Times New Roman"/>
          <w:sz w:val="24"/>
          <w:szCs w:val="24"/>
        </w:rPr>
        <w:t>, актовый зал</w:t>
      </w:r>
      <w:r w:rsidR="00977A7A">
        <w:rPr>
          <w:rFonts w:ascii="Times New Roman" w:hAnsi="Times New Roman"/>
          <w:sz w:val="24"/>
          <w:szCs w:val="24"/>
        </w:rPr>
        <w:t xml:space="preserve"> </w:t>
      </w:r>
      <w:r w:rsidRPr="00E678BD">
        <w:rPr>
          <w:rFonts w:ascii="Times New Roman" w:hAnsi="Times New Roman"/>
          <w:sz w:val="24"/>
          <w:szCs w:val="24"/>
        </w:rPr>
        <w:t>(234,5 кв м)</w:t>
      </w:r>
      <w:r w:rsidR="00C1725D" w:rsidRPr="00E678BD">
        <w:rPr>
          <w:rFonts w:ascii="Times New Roman" w:hAnsi="Times New Roman"/>
          <w:sz w:val="24"/>
          <w:szCs w:val="24"/>
        </w:rPr>
        <w:t>, стадион.</w:t>
      </w:r>
    </w:p>
    <w:p w:rsidR="00254CB3" w:rsidRPr="00E678BD" w:rsidRDefault="00C1725D" w:rsidP="003C4BF4">
      <w:pPr>
        <w:rPr>
          <w:rFonts w:ascii="Times New Roman" w:hAnsi="Times New Roman"/>
          <w:sz w:val="24"/>
          <w:szCs w:val="24"/>
        </w:rPr>
      </w:pPr>
      <w:r w:rsidRPr="00E678BD">
        <w:rPr>
          <w:rFonts w:ascii="Times New Roman" w:hAnsi="Times New Roman"/>
          <w:sz w:val="24"/>
          <w:szCs w:val="24"/>
        </w:rPr>
        <w:t>1.2</w:t>
      </w:r>
      <w:r w:rsidR="005E4B7A" w:rsidRPr="00E678BD">
        <w:rPr>
          <w:rFonts w:ascii="Times New Roman" w:hAnsi="Times New Roman"/>
          <w:sz w:val="24"/>
          <w:szCs w:val="24"/>
        </w:rPr>
        <w:t xml:space="preserve">. </w:t>
      </w:r>
      <w:r w:rsidR="006F767D" w:rsidRPr="00E678BD">
        <w:rPr>
          <w:rFonts w:ascii="Times New Roman" w:hAnsi="Times New Roman"/>
          <w:sz w:val="24"/>
          <w:szCs w:val="24"/>
        </w:rPr>
        <w:t>Начальником</w:t>
      </w:r>
      <w:r w:rsidR="00FA733E" w:rsidRPr="00E678BD">
        <w:rPr>
          <w:rFonts w:ascii="Times New Roman" w:hAnsi="Times New Roman"/>
          <w:sz w:val="24"/>
          <w:szCs w:val="24"/>
        </w:rPr>
        <w:t xml:space="preserve"> </w:t>
      </w:r>
      <w:r w:rsidR="006F767D" w:rsidRPr="00E678BD">
        <w:rPr>
          <w:rFonts w:ascii="Times New Roman" w:hAnsi="Times New Roman"/>
          <w:sz w:val="24"/>
          <w:szCs w:val="24"/>
        </w:rPr>
        <w:t>лагеря</w:t>
      </w:r>
      <w:r w:rsidR="00E65CDF" w:rsidRPr="00E678BD">
        <w:rPr>
          <w:rFonts w:ascii="Times New Roman" w:hAnsi="Times New Roman"/>
          <w:sz w:val="24"/>
          <w:szCs w:val="24"/>
        </w:rPr>
        <w:t xml:space="preserve"> с дневным пребыванием детей в</w:t>
      </w:r>
      <w:r w:rsidR="006F2C5B">
        <w:rPr>
          <w:rFonts w:ascii="Times New Roman" w:hAnsi="Times New Roman"/>
          <w:sz w:val="24"/>
          <w:szCs w:val="24"/>
        </w:rPr>
        <w:t xml:space="preserve"> летних</w:t>
      </w:r>
      <w:r w:rsidR="00E65CDF" w:rsidRPr="00E678BD">
        <w:rPr>
          <w:rFonts w:ascii="Times New Roman" w:hAnsi="Times New Roman"/>
          <w:sz w:val="24"/>
          <w:szCs w:val="24"/>
        </w:rPr>
        <w:t xml:space="preserve"> период каникул</w:t>
      </w:r>
      <w:r w:rsidR="006F767D" w:rsidRPr="00E678BD">
        <w:rPr>
          <w:rFonts w:ascii="Times New Roman" w:hAnsi="Times New Roman"/>
          <w:sz w:val="24"/>
          <w:szCs w:val="24"/>
        </w:rPr>
        <w:t xml:space="preserve"> назначить</w:t>
      </w:r>
      <w:r w:rsidR="00151C09">
        <w:rPr>
          <w:rFonts w:ascii="Times New Roman" w:hAnsi="Times New Roman"/>
          <w:sz w:val="24"/>
          <w:szCs w:val="24"/>
        </w:rPr>
        <w:t xml:space="preserve"> </w:t>
      </w:r>
      <w:r w:rsidR="006F2C5B">
        <w:rPr>
          <w:rFonts w:ascii="Times New Roman" w:hAnsi="Times New Roman"/>
          <w:sz w:val="24"/>
          <w:szCs w:val="24"/>
        </w:rPr>
        <w:t xml:space="preserve"> заместителя директора по учебно-воспитательной работе Кубан</w:t>
      </w:r>
      <w:r w:rsidR="00151C09">
        <w:rPr>
          <w:rFonts w:ascii="Times New Roman" w:hAnsi="Times New Roman"/>
          <w:sz w:val="24"/>
          <w:szCs w:val="24"/>
        </w:rPr>
        <w:t>кову О.</w:t>
      </w:r>
      <w:r w:rsidR="006F2C5B">
        <w:rPr>
          <w:rFonts w:ascii="Times New Roman" w:hAnsi="Times New Roman"/>
          <w:sz w:val="24"/>
          <w:szCs w:val="24"/>
        </w:rPr>
        <w:t>А</w:t>
      </w:r>
      <w:r w:rsidR="00151C09">
        <w:rPr>
          <w:rFonts w:ascii="Times New Roman" w:hAnsi="Times New Roman"/>
          <w:sz w:val="24"/>
          <w:szCs w:val="24"/>
        </w:rPr>
        <w:t>.</w:t>
      </w:r>
    </w:p>
    <w:p w:rsidR="006F767D" w:rsidRPr="00E678BD" w:rsidRDefault="00C1725D" w:rsidP="003C4BF4">
      <w:pPr>
        <w:rPr>
          <w:rFonts w:ascii="Times New Roman" w:hAnsi="Times New Roman"/>
          <w:sz w:val="24"/>
          <w:szCs w:val="24"/>
        </w:rPr>
      </w:pPr>
      <w:r w:rsidRPr="00E678BD">
        <w:rPr>
          <w:rFonts w:ascii="Times New Roman" w:hAnsi="Times New Roman"/>
          <w:sz w:val="24"/>
          <w:szCs w:val="24"/>
        </w:rPr>
        <w:t>1.3</w:t>
      </w:r>
      <w:r w:rsidR="005E4B7A" w:rsidRPr="00E678BD">
        <w:rPr>
          <w:rFonts w:ascii="Times New Roman" w:hAnsi="Times New Roman"/>
          <w:sz w:val="24"/>
          <w:szCs w:val="24"/>
        </w:rPr>
        <w:t xml:space="preserve">. </w:t>
      </w:r>
      <w:r w:rsidR="006F767D" w:rsidRPr="00E678BD">
        <w:rPr>
          <w:rFonts w:ascii="Times New Roman" w:hAnsi="Times New Roman"/>
          <w:sz w:val="24"/>
          <w:szCs w:val="24"/>
        </w:rPr>
        <w:t>Назначить воспитателями в</w:t>
      </w:r>
      <w:r w:rsidR="00FA733E" w:rsidRPr="00E678BD">
        <w:rPr>
          <w:rFonts w:ascii="Times New Roman" w:hAnsi="Times New Roman"/>
          <w:sz w:val="24"/>
          <w:szCs w:val="24"/>
        </w:rPr>
        <w:t xml:space="preserve"> </w:t>
      </w:r>
      <w:r w:rsidR="006F767D" w:rsidRPr="00E678BD">
        <w:rPr>
          <w:rFonts w:ascii="Times New Roman" w:hAnsi="Times New Roman"/>
          <w:sz w:val="24"/>
          <w:szCs w:val="24"/>
        </w:rPr>
        <w:t>лагерь</w:t>
      </w:r>
      <w:r w:rsidR="00E65CDF" w:rsidRPr="00E678BD">
        <w:rPr>
          <w:rFonts w:ascii="Times New Roman" w:hAnsi="Times New Roman"/>
          <w:sz w:val="24"/>
          <w:szCs w:val="24"/>
        </w:rPr>
        <w:t xml:space="preserve"> с дневным пребыванием детей в период каникул</w:t>
      </w:r>
      <w:r w:rsidR="006F767D" w:rsidRPr="00E678BD">
        <w:rPr>
          <w:rFonts w:ascii="Times New Roman" w:hAnsi="Times New Roman"/>
          <w:sz w:val="24"/>
          <w:szCs w:val="24"/>
        </w:rPr>
        <w:t>:</w:t>
      </w:r>
    </w:p>
    <w:p w:rsidR="00E90C43" w:rsidRPr="00E678BD" w:rsidRDefault="00E90C43" w:rsidP="00C91BED">
      <w:pPr>
        <w:numPr>
          <w:ilvl w:val="0"/>
          <w:numId w:val="12"/>
        </w:numPr>
        <w:ind w:left="0" w:firstLine="0"/>
        <w:rPr>
          <w:rFonts w:ascii="Times New Roman" w:hAnsi="Times New Roman"/>
          <w:sz w:val="24"/>
          <w:szCs w:val="24"/>
        </w:rPr>
        <w:sectPr w:rsidR="00E90C43" w:rsidRPr="00E678BD" w:rsidSect="0024609C">
          <w:footerReference w:type="default" r:id="rId8"/>
          <w:type w:val="continuous"/>
          <w:pgSz w:w="11907" w:h="16839"/>
          <w:pgMar w:top="539" w:right="708" w:bottom="568" w:left="1797" w:header="340" w:footer="340" w:gutter="0"/>
          <w:cols w:space="708"/>
          <w:titlePg/>
          <w:docGrid w:linePitch="360"/>
        </w:sectPr>
      </w:pPr>
    </w:p>
    <w:p w:rsidR="00FB5557" w:rsidRDefault="00FB5557" w:rsidP="00FB5557">
      <w:pPr>
        <w:numPr>
          <w:ilvl w:val="0"/>
          <w:numId w:val="12"/>
        </w:numPr>
        <w:tabs>
          <w:tab w:val="left" w:pos="28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Белякову Н.В.</w:t>
      </w:r>
    </w:p>
    <w:p w:rsidR="00FB5557" w:rsidRPr="00E678BD" w:rsidRDefault="00FB5557" w:rsidP="00FB5557">
      <w:pPr>
        <w:numPr>
          <w:ilvl w:val="0"/>
          <w:numId w:val="12"/>
        </w:numPr>
        <w:tabs>
          <w:tab w:val="left" w:pos="28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Борисову</w:t>
      </w:r>
      <w:r w:rsidRPr="00E678BD">
        <w:rPr>
          <w:rFonts w:ascii="Times New Roman" w:hAnsi="Times New Roman"/>
          <w:sz w:val="24"/>
          <w:szCs w:val="24"/>
        </w:rPr>
        <w:t xml:space="preserve"> Л.Н.</w:t>
      </w:r>
    </w:p>
    <w:p w:rsidR="00FB5557" w:rsidRDefault="00FB5557" w:rsidP="00FB5557">
      <w:pPr>
        <w:numPr>
          <w:ilvl w:val="0"/>
          <w:numId w:val="12"/>
        </w:numPr>
        <w:tabs>
          <w:tab w:val="left" w:pos="28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Багликову И.А.</w:t>
      </w:r>
    </w:p>
    <w:p w:rsidR="00FB5557" w:rsidRDefault="00FB5557" w:rsidP="00FB5557">
      <w:pPr>
        <w:numPr>
          <w:ilvl w:val="0"/>
          <w:numId w:val="12"/>
        </w:numPr>
        <w:tabs>
          <w:tab w:val="left" w:pos="28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Галкина Е.Ю.</w:t>
      </w:r>
    </w:p>
    <w:p w:rsidR="00FB5557" w:rsidRPr="00E23A42" w:rsidRDefault="00FB5557" w:rsidP="00FB5557">
      <w:pPr>
        <w:numPr>
          <w:ilvl w:val="0"/>
          <w:numId w:val="12"/>
        </w:numPr>
        <w:tabs>
          <w:tab w:val="left" w:pos="284"/>
        </w:tabs>
        <w:rPr>
          <w:rFonts w:ascii="Times New Roman" w:hAnsi="Times New Roman"/>
          <w:sz w:val="24"/>
          <w:szCs w:val="24"/>
        </w:rPr>
      </w:pPr>
      <w:r w:rsidRPr="00E23A42">
        <w:rPr>
          <w:rFonts w:ascii="Times New Roman" w:hAnsi="Times New Roman"/>
          <w:sz w:val="24"/>
          <w:szCs w:val="24"/>
        </w:rPr>
        <w:t>Евлашину О.В.</w:t>
      </w:r>
    </w:p>
    <w:p w:rsidR="00FB5557" w:rsidRPr="00E678BD" w:rsidRDefault="00FB5557" w:rsidP="00FB5557">
      <w:pPr>
        <w:numPr>
          <w:ilvl w:val="0"/>
          <w:numId w:val="12"/>
        </w:numPr>
        <w:tabs>
          <w:tab w:val="left" w:pos="284"/>
        </w:tabs>
        <w:rPr>
          <w:rFonts w:ascii="Times New Roman" w:hAnsi="Times New Roman"/>
          <w:sz w:val="24"/>
          <w:szCs w:val="24"/>
        </w:rPr>
      </w:pPr>
      <w:r w:rsidRPr="00E678BD">
        <w:rPr>
          <w:rFonts w:ascii="Times New Roman" w:hAnsi="Times New Roman"/>
          <w:sz w:val="24"/>
          <w:szCs w:val="24"/>
        </w:rPr>
        <w:t>Иванову О.В.</w:t>
      </w:r>
    </w:p>
    <w:p w:rsidR="00FB5557" w:rsidRDefault="00FB5557" w:rsidP="00FB5557">
      <w:pPr>
        <w:numPr>
          <w:ilvl w:val="0"/>
          <w:numId w:val="12"/>
        </w:numPr>
        <w:tabs>
          <w:tab w:val="left" w:pos="28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Игнатьев С.Г.</w:t>
      </w:r>
    </w:p>
    <w:p w:rsidR="00FB5557" w:rsidRDefault="00FB5557" w:rsidP="00FB5557">
      <w:pPr>
        <w:numPr>
          <w:ilvl w:val="0"/>
          <w:numId w:val="12"/>
        </w:numPr>
        <w:tabs>
          <w:tab w:val="left" w:pos="28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Ишкова Н.В.</w:t>
      </w:r>
    </w:p>
    <w:p w:rsidR="00FB5557" w:rsidRPr="00E678BD" w:rsidRDefault="00FB5557" w:rsidP="00FB5557">
      <w:pPr>
        <w:numPr>
          <w:ilvl w:val="0"/>
          <w:numId w:val="12"/>
        </w:numPr>
        <w:tabs>
          <w:tab w:val="left" w:pos="284"/>
        </w:tabs>
        <w:rPr>
          <w:rFonts w:ascii="Times New Roman" w:hAnsi="Times New Roman"/>
          <w:sz w:val="24"/>
          <w:szCs w:val="24"/>
        </w:rPr>
      </w:pPr>
      <w:r w:rsidRPr="00E678BD">
        <w:rPr>
          <w:rFonts w:ascii="Times New Roman" w:hAnsi="Times New Roman"/>
          <w:sz w:val="24"/>
          <w:szCs w:val="24"/>
        </w:rPr>
        <w:lastRenderedPageBreak/>
        <w:t>Калион И.Ф.</w:t>
      </w:r>
    </w:p>
    <w:p w:rsidR="00FB5557" w:rsidRPr="00ED6EA2" w:rsidRDefault="00FB5557" w:rsidP="00FB5557">
      <w:pPr>
        <w:numPr>
          <w:ilvl w:val="0"/>
          <w:numId w:val="12"/>
        </w:numPr>
        <w:tabs>
          <w:tab w:val="left" w:pos="284"/>
        </w:tabs>
        <w:rPr>
          <w:rFonts w:ascii="Times New Roman" w:hAnsi="Times New Roman"/>
          <w:sz w:val="24"/>
          <w:szCs w:val="24"/>
        </w:rPr>
      </w:pPr>
      <w:r w:rsidRPr="00ED6EA2">
        <w:rPr>
          <w:rFonts w:ascii="Times New Roman" w:hAnsi="Times New Roman"/>
          <w:sz w:val="24"/>
          <w:szCs w:val="24"/>
        </w:rPr>
        <w:t>Казунину Н.А.</w:t>
      </w:r>
    </w:p>
    <w:p w:rsidR="00FB5557" w:rsidRDefault="00FB5557" w:rsidP="00FB5557">
      <w:pPr>
        <w:numPr>
          <w:ilvl w:val="0"/>
          <w:numId w:val="12"/>
        </w:numPr>
        <w:tabs>
          <w:tab w:val="left" w:pos="28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Лисиенкова О.И.</w:t>
      </w:r>
    </w:p>
    <w:p w:rsidR="00FB5557" w:rsidRDefault="00FB5557" w:rsidP="00FB5557">
      <w:pPr>
        <w:numPr>
          <w:ilvl w:val="0"/>
          <w:numId w:val="12"/>
        </w:numPr>
        <w:tabs>
          <w:tab w:val="left" w:pos="28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Панову О.Ю.</w:t>
      </w:r>
    </w:p>
    <w:p w:rsidR="00FB5557" w:rsidRDefault="00FB5557" w:rsidP="00FB5557">
      <w:pPr>
        <w:numPr>
          <w:ilvl w:val="0"/>
          <w:numId w:val="12"/>
        </w:numPr>
        <w:tabs>
          <w:tab w:val="left" w:pos="28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Соколову М.А.</w:t>
      </w:r>
    </w:p>
    <w:p w:rsidR="00FB5557" w:rsidRDefault="00FB5557" w:rsidP="00FB5557">
      <w:pPr>
        <w:numPr>
          <w:ilvl w:val="0"/>
          <w:numId w:val="12"/>
        </w:numPr>
        <w:tabs>
          <w:tab w:val="left" w:pos="28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Сорокину Л.Н.</w:t>
      </w:r>
    </w:p>
    <w:p w:rsidR="00FB5557" w:rsidRPr="00E678BD" w:rsidRDefault="00FB5557" w:rsidP="00FB5557">
      <w:pPr>
        <w:numPr>
          <w:ilvl w:val="0"/>
          <w:numId w:val="12"/>
        </w:numPr>
        <w:tabs>
          <w:tab w:val="left" w:pos="284"/>
        </w:tabs>
        <w:rPr>
          <w:rFonts w:ascii="Times New Roman" w:hAnsi="Times New Roman"/>
          <w:sz w:val="24"/>
          <w:szCs w:val="24"/>
        </w:rPr>
      </w:pPr>
      <w:r w:rsidRPr="00E678BD">
        <w:rPr>
          <w:rFonts w:ascii="Times New Roman" w:hAnsi="Times New Roman"/>
          <w:sz w:val="24"/>
          <w:szCs w:val="24"/>
        </w:rPr>
        <w:t>Усенко И.А.</w:t>
      </w:r>
    </w:p>
    <w:p w:rsidR="00FB5557" w:rsidRDefault="00FB5557" w:rsidP="00FB5557">
      <w:pPr>
        <w:tabs>
          <w:tab w:val="left" w:pos="284"/>
        </w:tabs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Хуснутдинова С.А. </w:t>
      </w:r>
    </w:p>
    <w:p w:rsidR="00E90C43" w:rsidRPr="00E678BD" w:rsidRDefault="00E90C43" w:rsidP="003C4BF4">
      <w:pPr>
        <w:tabs>
          <w:tab w:val="left" w:pos="284"/>
        </w:tabs>
        <w:ind w:left="567"/>
        <w:rPr>
          <w:rFonts w:ascii="Times New Roman" w:hAnsi="Times New Roman"/>
          <w:sz w:val="24"/>
          <w:szCs w:val="24"/>
        </w:rPr>
        <w:sectPr w:rsidR="00E90C43" w:rsidRPr="00E678BD" w:rsidSect="00146520">
          <w:type w:val="continuous"/>
          <w:pgSz w:w="11907" w:h="16839"/>
          <w:pgMar w:top="539" w:right="992" w:bottom="1440" w:left="1797" w:header="958" w:footer="958" w:gutter="0"/>
          <w:cols w:num="2" w:space="708"/>
          <w:titlePg/>
          <w:docGrid w:linePitch="360"/>
        </w:sectPr>
      </w:pPr>
    </w:p>
    <w:p w:rsidR="006F767D" w:rsidRPr="00E678BD" w:rsidRDefault="00C1725D" w:rsidP="003C4BF4">
      <w:pPr>
        <w:rPr>
          <w:rFonts w:ascii="Times New Roman" w:hAnsi="Times New Roman"/>
          <w:sz w:val="24"/>
          <w:szCs w:val="24"/>
        </w:rPr>
      </w:pPr>
      <w:r w:rsidRPr="00E678BD">
        <w:rPr>
          <w:rFonts w:ascii="Times New Roman" w:hAnsi="Times New Roman"/>
          <w:sz w:val="24"/>
          <w:szCs w:val="24"/>
        </w:rPr>
        <w:lastRenderedPageBreak/>
        <w:t>1.4</w:t>
      </w:r>
      <w:r w:rsidR="005E4B7A" w:rsidRPr="00E678BD">
        <w:rPr>
          <w:rFonts w:ascii="Times New Roman" w:hAnsi="Times New Roman"/>
          <w:sz w:val="24"/>
          <w:szCs w:val="24"/>
        </w:rPr>
        <w:t xml:space="preserve">. </w:t>
      </w:r>
      <w:r w:rsidR="006F767D" w:rsidRPr="00E678BD">
        <w:rPr>
          <w:rFonts w:ascii="Times New Roman" w:hAnsi="Times New Roman"/>
          <w:sz w:val="24"/>
          <w:szCs w:val="24"/>
        </w:rPr>
        <w:t xml:space="preserve">Всем работникам лагеря </w:t>
      </w:r>
      <w:r w:rsidR="00132E1D" w:rsidRPr="00E678BD">
        <w:rPr>
          <w:rFonts w:ascii="Times New Roman" w:hAnsi="Times New Roman"/>
          <w:sz w:val="24"/>
          <w:szCs w:val="24"/>
        </w:rPr>
        <w:t xml:space="preserve"> с дневным пребыванием </w:t>
      </w:r>
      <w:r w:rsidR="000D652F" w:rsidRPr="00E678BD">
        <w:rPr>
          <w:rFonts w:ascii="Times New Roman" w:hAnsi="Times New Roman"/>
          <w:sz w:val="24"/>
          <w:szCs w:val="24"/>
        </w:rPr>
        <w:t xml:space="preserve">детей </w:t>
      </w:r>
      <w:r w:rsidR="006F767D" w:rsidRPr="00E678BD">
        <w:rPr>
          <w:rFonts w:ascii="Times New Roman" w:hAnsi="Times New Roman"/>
          <w:sz w:val="24"/>
          <w:szCs w:val="24"/>
        </w:rPr>
        <w:t>пройти меди</w:t>
      </w:r>
      <w:r w:rsidR="00E65CDF" w:rsidRPr="00E678BD">
        <w:rPr>
          <w:rFonts w:ascii="Times New Roman" w:hAnsi="Times New Roman"/>
          <w:sz w:val="24"/>
          <w:szCs w:val="24"/>
        </w:rPr>
        <w:t>цинский осмотр согласно графику</w:t>
      </w:r>
      <w:r w:rsidR="006F767D" w:rsidRPr="00E678BD">
        <w:rPr>
          <w:rFonts w:ascii="Times New Roman" w:hAnsi="Times New Roman"/>
          <w:sz w:val="24"/>
          <w:szCs w:val="24"/>
        </w:rPr>
        <w:t>.</w:t>
      </w:r>
    </w:p>
    <w:p w:rsidR="00CB183F" w:rsidRPr="00E678BD" w:rsidRDefault="00C1725D" w:rsidP="003C4BF4">
      <w:pPr>
        <w:rPr>
          <w:rFonts w:ascii="Times New Roman" w:hAnsi="Times New Roman"/>
          <w:sz w:val="24"/>
          <w:szCs w:val="24"/>
        </w:rPr>
      </w:pPr>
      <w:r w:rsidRPr="00E678BD">
        <w:rPr>
          <w:rFonts w:ascii="Times New Roman" w:hAnsi="Times New Roman"/>
          <w:sz w:val="24"/>
          <w:szCs w:val="24"/>
        </w:rPr>
        <w:lastRenderedPageBreak/>
        <w:t>1.5</w:t>
      </w:r>
      <w:r w:rsidR="00CB183F" w:rsidRPr="00E678BD">
        <w:rPr>
          <w:rFonts w:ascii="Times New Roman" w:hAnsi="Times New Roman"/>
          <w:sz w:val="24"/>
          <w:szCs w:val="24"/>
        </w:rPr>
        <w:t>. Вменить в обязанность уборщиц служебных помещений Аксюковой Г.В.</w:t>
      </w:r>
      <w:r w:rsidR="009B401F">
        <w:rPr>
          <w:rFonts w:ascii="Times New Roman" w:hAnsi="Times New Roman"/>
          <w:sz w:val="24"/>
          <w:szCs w:val="24"/>
        </w:rPr>
        <w:t xml:space="preserve"> и</w:t>
      </w:r>
      <w:r w:rsidR="00151C09">
        <w:rPr>
          <w:rFonts w:ascii="Times New Roman" w:hAnsi="Times New Roman"/>
          <w:sz w:val="24"/>
          <w:szCs w:val="24"/>
        </w:rPr>
        <w:t xml:space="preserve"> </w:t>
      </w:r>
      <w:r w:rsidR="0019582F">
        <w:rPr>
          <w:rFonts w:ascii="Times New Roman" w:hAnsi="Times New Roman"/>
          <w:sz w:val="24"/>
          <w:szCs w:val="24"/>
        </w:rPr>
        <w:t>Родионова Т</w:t>
      </w:r>
      <w:r w:rsidR="00501005">
        <w:rPr>
          <w:rFonts w:ascii="Times New Roman" w:hAnsi="Times New Roman"/>
          <w:sz w:val="24"/>
          <w:szCs w:val="24"/>
        </w:rPr>
        <w:t>.</w:t>
      </w:r>
      <w:r w:rsidR="0019582F">
        <w:rPr>
          <w:rFonts w:ascii="Times New Roman" w:hAnsi="Times New Roman"/>
          <w:sz w:val="24"/>
          <w:szCs w:val="24"/>
        </w:rPr>
        <w:t>В</w:t>
      </w:r>
      <w:r w:rsidR="009B401F">
        <w:rPr>
          <w:rFonts w:ascii="Times New Roman" w:hAnsi="Times New Roman"/>
          <w:sz w:val="24"/>
          <w:szCs w:val="24"/>
        </w:rPr>
        <w:t xml:space="preserve">. </w:t>
      </w:r>
      <w:r w:rsidR="00CB183F" w:rsidRPr="00E678BD">
        <w:rPr>
          <w:rFonts w:ascii="Times New Roman" w:hAnsi="Times New Roman"/>
          <w:sz w:val="24"/>
          <w:szCs w:val="24"/>
        </w:rPr>
        <w:t xml:space="preserve">уборку </w:t>
      </w:r>
      <w:r w:rsidRPr="00E678BD">
        <w:rPr>
          <w:rFonts w:ascii="Times New Roman" w:hAnsi="Times New Roman"/>
          <w:sz w:val="24"/>
          <w:szCs w:val="24"/>
        </w:rPr>
        <w:t>помещений</w:t>
      </w:r>
      <w:r w:rsidR="00CB183F" w:rsidRPr="00E678BD">
        <w:rPr>
          <w:rFonts w:ascii="Times New Roman" w:hAnsi="Times New Roman"/>
          <w:sz w:val="24"/>
          <w:szCs w:val="24"/>
        </w:rPr>
        <w:t>, отведенных под лагерь</w:t>
      </w:r>
      <w:r w:rsidR="00132E1D" w:rsidRPr="00E678BD">
        <w:rPr>
          <w:rFonts w:ascii="Times New Roman" w:hAnsi="Times New Roman"/>
          <w:sz w:val="24"/>
          <w:szCs w:val="24"/>
        </w:rPr>
        <w:t xml:space="preserve"> с дневным пребыванием</w:t>
      </w:r>
      <w:r w:rsidR="000D652F" w:rsidRPr="00E678BD">
        <w:rPr>
          <w:rFonts w:ascii="Times New Roman" w:hAnsi="Times New Roman"/>
          <w:sz w:val="24"/>
          <w:szCs w:val="24"/>
        </w:rPr>
        <w:t xml:space="preserve"> детей</w:t>
      </w:r>
      <w:r w:rsidR="00E65CDF" w:rsidRPr="00E678BD">
        <w:rPr>
          <w:rFonts w:ascii="Times New Roman" w:hAnsi="Times New Roman"/>
          <w:sz w:val="24"/>
          <w:szCs w:val="24"/>
        </w:rPr>
        <w:t xml:space="preserve"> в период каникул</w:t>
      </w:r>
      <w:r w:rsidR="00CB183F" w:rsidRPr="00E678BD">
        <w:rPr>
          <w:rFonts w:ascii="Times New Roman" w:hAnsi="Times New Roman"/>
          <w:sz w:val="24"/>
          <w:szCs w:val="24"/>
        </w:rPr>
        <w:t>.</w:t>
      </w:r>
    </w:p>
    <w:p w:rsidR="0024004E" w:rsidRDefault="005E4B7A" w:rsidP="00A423D3">
      <w:pPr>
        <w:pStyle w:val="afffd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E678BD">
        <w:rPr>
          <w:rFonts w:ascii="Times New Roman" w:eastAsia="Times New Roman" w:hAnsi="Times New Roman"/>
          <w:spacing w:val="-5"/>
          <w:sz w:val="24"/>
          <w:szCs w:val="24"/>
        </w:rPr>
        <w:t>2</w:t>
      </w:r>
      <w:r w:rsidR="003E37C3" w:rsidRPr="00E678BD">
        <w:rPr>
          <w:rFonts w:ascii="Times New Roman" w:eastAsia="Times New Roman" w:hAnsi="Times New Roman"/>
          <w:spacing w:val="-5"/>
          <w:sz w:val="24"/>
          <w:szCs w:val="24"/>
        </w:rPr>
        <w:t>.</w:t>
      </w:r>
      <w:r w:rsidR="0024004E">
        <w:rPr>
          <w:rFonts w:ascii="Times New Roman" w:eastAsia="Times New Roman" w:hAnsi="Times New Roman"/>
          <w:spacing w:val="-5"/>
          <w:sz w:val="24"/>
          <w:szCs w:val="24"/>
        </w:rPr>
        <w:t xml:space="preserve"> Организовать трудовое объединение при </w:t>
      </w:r>
      <w:r w:rsidR="0024004E" w:rsidRPr="00E678BD">
        <w:rPr>
          <w:rFonts w:ascii="Times New Roman" w:hAnsi="Times New Roman"/>
          <w:sz w:val="24"/>
          <w:szCs w:val="24"/>
        </w:rPr>
        <w:t>лагер</w:t>
      </w:r>
      <w:r w:rsidR="0024004E">
        <w:rPr>
          <w:rFonts w:ascii="Times New Roman" w:hAnsi="Times New Roman"/>
          <w:sz w:val="24"/>
          <w:szCs w:val="24"/>
        </w:rPr>
        <w:t>е</w:t>
      </w:r>
      <w:r w:rsidR="0024004E" w:rsidRPr="00E678BD">
        <w:rPr>
          <w:rFonts w:ascii="Times New Roman" w:hAnsi="Times New Roman"/>
          <w:sz w:val="24"/>
          <w:szCs w:val="24"/>
        </w:rPr>
        <w:t xml:space="preserve"> с дневным пребыванием детей</w:t>
      </w:r>
      <w:r w:rsidR="0024004E">
        <w:rPr>
          <w:rFonts w:ascii="Times New Roman" w:hAnsi="Times New Roman"/>
          <w:sz w:val="24"/>
          <w:szCs w:val="24"/>
        </w:rPr>
        <w:t xml:space="preserve"> с</w:t>
      </w:r>
      <w:r w:rsidR="0024004E" w:rsidRPr="00E678BD">
        <w:rPr>
          <w:rFonts w:ascii="Times New Roman" w:hAnsi="Times New Roman"/>
          <w:sz w:val="24"/>
          <w:szCs w:val="24"/>
        </w:rPr>
        <w:t xml:space="preserve"> </w:t>
      </w:r>
      <w:r w:rsidR="0024004E">
        <w:rPr>
          <w:rFonts w:ascii="Times New Roman" w:hAnsi="Times New Roman"/>
          <w:sz w:val="24"/>
          <w:szCs w:val="24"/>
        </w:rPr>
        <w:t>0</w:t>
      </w:r>
      <w:r w:rsidR="00521345">
        <w:rPr>
          <w:rFonts w:ascii="Times New Roman" w:hAnsi="Times New Roman"/>
          <w:sz w:val="24"/>
          <w:szCs w:val="24"/>
        </w:rPr>
        <w:t>2</w:t>
      </w:r>
      <w:r w:rsidR="0024004E">
        <w:rPr>
          <w:rFonts w:ascii="Times New Roman" w:hAnsi="Times New Roman"/>
          <w:sz w:val="24"/>
          <w:szCs w:val="24"/>
        </w:rPr>
        <w:t xml:space="preserve"> июня</w:t>
      </w:r>
      <w:r w:rsidR="0024004E" w:rsidRPr="00E678BD">
        <w:rPr>
          <w:rFonts w:ascii="Times New Roman" w:hAnsi="Times New Roman"/>
          <w:sz w:val="24"/>
          <w:szCs w:val="24"/>
        </w:rPr>
        <w:t xml:space="preserve"> по </w:t>
      </w:r>
      <w:r w:rsidR="00521345">
        <w:rPr>
          <w:rFonts w:ascii="Times New Roman" w:hAnsi="Times New Roman"/>
          <w:sz w:val="24"/>
          <w:szCs w:val="24"/>
        </w:rPr>
        <w:t>30</w:t>
      </w:r>
      <w:r w:rsidR="0024004E" w:rsidRPr="00E678BD">
        <w:rPr>
          <w:rFonts w:ascii="Times New Roman" w:hAnsi="Times New Roman"/>
          <w:sz w:val="24"/>
          <w:szCs w:val="24"/>
        </w:rPr>
        <w:t xml:space="preserve"> ию</w:t>
      </w:r>
      <w:r w:rsidR="00521345">
        <w:rPr>
          <w:rFonts w:ascii="Times New Roman" w:hAnsi="Times New Roman"/>
          <w:sz w:val="24"/>
          <w:szCs w:val="24"/>
        </w:rPr>
        <w:t>н</w:t>
      </w:r>
      <w:r w:rsidR="0024004E" w:rsidRPr="00E678BD">
        <w:rPr>
          <w:rFonts w:ascii="Times New Roman" w:hAnsi="Times New Roman"/>
          <w:sz w:val="24"/>
          <w:szCs w:val="24"/>
        </w:rPr>
        <w:t>я 20</w:t>
      </w:r>
      <w:r w:rsidR="0024004E">
        <w:rPr>
          <w:rFonts w:ascii="Times New Roman" w:hAnsi="Times New Roman"/>
          <w:sz w:val="24"/>
          <w:szCs w:val="24"/>
        </w:rPr>
        <w:t>2</w:t>
      </w:r>
      <w:r w:rsidR="00A66442">
        <w:rPr>
          <w:rFonts w:ascii="Times New Roman" w:hAnsi="Times New Roman"/>
          <w:sz w:val="24"/>
          <w:szCs w:val="24"/>
        </w:rPr>
        <w:t>5</w:t>
      </w:r>
      <w:r w:rsidR="0024004E" w:rsidRPr="00E678BD">
        <w:rPr>
          <w:rFonts w:ascii="Times New Roman" w:hAnsi="Times New Roman"/>
          <w:sz w:val="24"/>
          <w:szCs w:val="24"/>
        </w:rPr>
        <w:t xml:space="preserve"> г. на </w:t>
      </w:r>
      <w:r w:rsidR="0024004E">
        <w:rPr>
          <w:rFonts w:ascii="Times New Roman" w:hAnsi="Times New Roman"/>
          <w:sz w:val="24"/>
          <w:szCs w:val="24"/>
        </w:rPr>
        <w:t>3</w:t>
      </w:r>
      <w:r w:rsidR="0024004E" w:rsidRPr="00E678BD">
        <w:rPr>
          <w:rFonts w:ascii="Times New Roman" w:hAnsi="Times New Roman"/>
          <w:sz w:val="24"/>
          <w:szCs w:val="24"/>
        </w:rPr>
        <w:t>0 мест</w:t>
      </w:r>
      <w:r w:rsidR="007909A3">
        <w:rPr>
          <w:rFonts w:ascii="Times New Roman" w:hAnsi="Times New Roman"/>
          <w:sz w:val="24"/>
          <w:szCs w:val="24"/>
        </w:rPr>
        <w:t xml:space="preserve">. </w:t>
      </w:r>
    </w:p>
    <w:p w:rsidR="00004945" w:rsidRDefault="00004945" w:rsidP="00A423D3">
      <w:pPr>
        <w:pStyle w:val="afffd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В соответствии с приказом Управления образования Администрации Конаковского района от </w:t>
      </w:r>
      <w:r w:rsidR="00F233B8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.0</w:t>
      </w:r>
      <w:r w:rsidR="004E0CB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.202</w:t>
      </w:r>
      <w:r w:rsidR="00F233B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4945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="00F233B8">
        <w:rPr>
          <w:rFonts w:ascii="Times New Roman" w:hAnsi="Times New Roman"/>
          <w:sz w:val="24"/>
          <w:szCs w:val="24"/>
        </w:rPr>
        <w:t>42 «</w:t>
      </w:r>
      <w:r w:rsidR="00F233B8" w:rsidRPr="00F233B8">
        <w:rPr>
          <w:rFonts w:ascii="Times New Roman" w:hAnsi="Times New Roman"/>
          <w:sz w:val="24"/>
          <w:szCs w:val="24"/>
        </w:rPr>
        <w:t xml:space="preserve">Об открытии лагерей с дневным пребыванием детей на базе муниципальных бюджетных образовательных учреждений Конаковского муниципального округа в 2025 году» </w:t>
      </w:r>
      <w:r w:rsidRPr="00004945">
        <w:rPr>
          <w:rFonts w:ascii="Times New Roman" w:hAnsi="Times New Roman"/>
          <w:sz w:val="24"/>
          <w:szCs w:val="24"/>
        </w:rPr>
        <w:t>стоимость питания на одного ребенка в день:</w:t>
      </w:r>
    </w:p>
    <w:p w:rsidR="00F233B8" w:rsidRPr="00A66809" w:rsidRDefault="00F233B8" w:rsidP="00A66809">
      <w:pPr>
        <w:pStyle w:val="afffd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66809">
        <w:rPr>
          <w:rFonts w:ascii="Times New Roman" w:hAnsi="Times New Roman"/>
          <w:sz w:val="24"/>
          <w:szCs w:val="24"/>
        </w:rPr>
        <w:t>- в лагерях с дневным пребыванием детей с организацией горячего питания с графиком работы с 8-30 до 14-30 - 193 руб.;</w:t>
      </w:r>
    </w:p>
    <w:p w:rsidR="00F233B8" w:rsidRPr="0019582F" w:rsidRDefault="00F233B8" w:rsidP="00F233B8">
      <w:pPr>
        <w:pStyle w:val="2c"/>
        <w:numPr>
          <w:ilvl w:val="0"/>
          <w:numId w:val="15"/>
        </w:numPr>
        <w:shd w:val="clear" w:color="auto" w:fill="auto"/>
        <w:tabs>
          <w:tab w:val="left" w:pos="426"/>
          <w:tab w:val="left" w:pos="934"/>
        </w:tabs>
        <w:spacing w:before="0"/>
        <w:rPr>
          <w:sz w:val="24"/>
          <w:szCs w:val="24"/>
        </w:rPr>
      </w:pPr>
      <w:r w:rsidRPr="0019582F">
        <w:rPr>
          <w:color w:val="000000"/>
          <w:sz w:val="24"/>
          <w:szCs w:val="24"/>
          <w:lang w:bidi="ru-RU"/>
        </w:rPr>
        <w:t>в летних трудовых объединениях с организацией горячего питания - 127,5 руб.;</w:t>
      </w:r>
    </w:p>
    <w:p w:rsidR="00004945" w:rsidRPr="0019582F" w:rsidRDefault="00952390" w:rsidP="00A423D3">
      <w:pPr>
        <w:pStyle w:val="afffd"/>
        <w:tabs>
          <w:tab w:val="left" w:pos="284"/>
          <w:tab w:val="left" w:pos="426"/>
        </w:tabs>
        <w:rPr>
          <w:rFonts w:ascii="Times New Roman" w:hAnsi="Times New Roman"/>
          <w:sz w:val="24"/>
          <w:szCs w:val="24"/>
        </w:rPr>
      </w:pPr>
      <w:r w:rsidRPr="0019582F">
        <w:rPr>
          <w:rFonts w:ascii="Times New Roman" w:hAnsi="Times New Roman"/>
          <w:sz w:val="24"/>
          <w:szCs w:val="24"/>
        </w:rPr>
        <w:t>4</w:t>
      </w:r>
      <w:r w:rsidR="00004945" w:rsidRPr="0019582F">
        <w:rPr>
          <w:rFonts w:ascii="Times New Roman" w:hAnsi="Times New Roman"/>
          <w:sz w:val="24"/>
          <w:szCs w:val="24"/>
        </w:rPr>
        <w:t>.</w:t>
      </w:r>
      <w:r w:rsidR="00004945" w:rsidRPr="0019582F">
        <w:rPr>
          <w:rFonts w:ascii="Times New Roman" w:hAnsi="Times New Roman"/>
          <w:sz w:val="24"/>
          <w:szCs w:val="24"/>
        </w:rPr>
        <w:tab/>
        <w:t>Родительск</w:t>
      </w:r>
      <w:r w:rsidR="0097002B" w:rsidRPr="0019582F">
        <w:rPr>
          <w:rFonts w:ascii="Times New Roman" w:hAnsi="Times New Roman"/>
          <w:sz w:val="24"/>
          <w:szCs w:val="24"/>
        </w:rPr>
        <w:t>ая</w:t>
      </w:r>
      <w:r w:rsidR="00004945" w:rsidRPr="0019582F">
        <w:rPr>
          <w:rFonts w:ascii="Times New Roman" w:hAnsi="Times New Roman"/>
          <w:sz w:val="24"/>
          <w:szCs w:val="24"/>
        </w:rPr>
        <w:t xml:space="preserve"> плат</w:t>
      </w:r>
      <w:r w:rsidR="0097002B" w:rsidRPr="0019582F">
        <w:rPr>
          <w:rFonts w:ascii="Times New Roman" w:hAnsi="Times New Roman"/>
          <w:sz w:val="24"/>
          <w:szCs w:val="24"/>
        </w:rPr>
        <w:t>а</w:t>
      </w:r>
      <w:r w:rsidR="00004945" w:rsidRPr="0019582F">
        <w:rPr>
          <w:rFonts w:ascii="Times New Roman" w:hAnsi="Times New Roman"/>
          <w:sz w:val="24"/>
          <w:szCs w:val="24"/>
        </w:rPr>
        <w:t xml:space="preserve"> в лагерях с дневным пребыванием детей</w:t>
      </w:r>
      <w:r w:rsidR="0097002B" w:rsidRPr="0019582F">
        <w:rPr>
          <w:rFonts w:ascii="Times New Roman" w:hAnsi="Times New Roman"/>
          <w:sz w:val="24"/>
          <w:szCs w:val="24"/>
        </w:rPr>
        <w:t xml:space="preserve"> составляет</w:t>
      </w:r>
      <w:r w:rsidR="00004945" w:rsidRPr="0019582F">
        <w:rPr>
          <w:rFonts w:ascii="Times New Roman" w:hAnsi="Times New Roman"/>
          <w:sz w:val="24"/>
          <w:szCs w:val="24"/>
        </w:rPr>
        <w:t>:</w:t>
      </w:r>
    </w:p>
    <w:p w:rsidR="00A66809" w:rsidRPr="0019582F" w:rsidRDefault="00A66809" w:rsidP="00A66809">
      <w:pPr>
        <w:pStyle w:val="afffd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19582F">
        <w:rPr>
          <w:rFonts w:ascii="Times New Roman" w:hAnsi="Times New Roman"/>
          <w:sz w:val="24"/>
          <w:szCs w:val="24"/>
        </w:rPr>
        <w:t>- с графиком работы лагеря с 8-30 до 14-30 в размере 30% от стоимости путевки (1215,90 руб.);</w:t>
      </w:r>
    </w:p>
    <w:p w:rsidR="00A66809" w:rsidRPr="0019582F" w:rsidRDefault="00A66809" w:rsidP="00A66809">
      <w:pPr>
        <w:pStyle w:val="afffd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19582F">
        <w:rPr>
          <w:rFonts w:ascii="Times New Roman" w:hAnsi="Times New Roman"/>
          <w:sz w:val="24"/>
          <w:szCs w:val="24"/>
        </w:rPr>
        <w:t>- для детей из многодетных, неполных семей с графиком работы лагеря с 8-30 до 14-30 в размере - 15 % от стоимости путевки (607,95 руб</w:t>
      </w:r>
      <w:r w:rsidR="0019582F">
        <w:rPr>
          <w:rFonts w:ascii="Times New Roman" w:hAnsi="Times New Roman"/>
          <w:sz w:val="24"/>
          <w:szCs w:val="24"/>
        </w:rPr>
        <w:t>.)</w:t>
      </w:r>
      <w:r w:rsidRPr="0019582F">
        <w:rPr>
          <w:rFonts w:ascii="Times New Roman" w:hAnsi="Times New Roman"/>
          <w:sz w:val="24"/>
          <w:szCs w:val="24"/>
        </w:rPr>
        <w:t>;</w:t>
      </w:r>
    </w:p>
    <w:p w:rsidR="00004945" w:rsidRDefault="0097002B" w:rsidP="00004945">
      <w:pPr>
        <w:pStyle w:val="afffd"/>
        <w:tabs>
          <w:tab w:val="left" w:pos="284"/>
          <w:tab w:val="left" w:pos="426"/>
        </w:tabs>
        <w:spacing w:before="120"/>
        <w:jc w:val="both"/>
        <w:rPr>
          <w:rFonts w:ascii="Times New Roman" w:eastAsia="Times New Roman" w:hAnsi="Times New Roman"/>
          <w:spacing w:val="-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004945" w:rsidRPr="00004945">
        <w:rPr>
          <w:rFonts w:ascii="Times New Roman" w:hAnsi="Times New Roman"/>
          <w:sz w:val="24"/>
          <w:szCs w:val="24"/>
        </w:rPr>
        <w:t>.</w:t>
      </w:r>
      <w:r w:rsidR="00004945" w:rsidRPr="00004945">
        <w:rPr>
          <w:rFonts w:ascii="Times New Roman" w:hAnsi="Times New Roman"/>
          <w:sz w:val="24"/>
          <w:szCs w:val="24"/>
        </w:rPr>
        <w:tab/>
        <w:t>При организации питания детей в летних трудовых объединениях, открываемых при лагерях с дневным пребыванием детей родительскую плату не взимать.</w:t>
      </w:r>
    </w:p>
    <w:p w:rsidR="00CD109A" w:rsidRPr="00E678BD" w:rsidRDefault="00A423D3" w:rsidP="000424C9">
      <w:pPr>
        <w:pStyle w:val="afffd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7909A3">
        <w:rPr>
          <w:rFonts w:ascii="Times New Roman" w:hAnsi="Times New Roman"/>
          <w:sz w:val="24"/>
          <w:szCs w:val="24"/>
        </w:rPr>
        <w:t xml:space="preserve">. </w:t>
      </w:r>
      <w:r w:rsidR="006F767D" w:rsidRPr="00E678BD">
        <w:rPr>
          <w:rFonts w:ascii="Times New Roman" w:hAnsi="Times New Roman"/>
          <w:sz w:val="24"/>
          <w:szCs w:val="24"/>
        </w:rPr>
        <w:t>Назначить ответственн</w:t>
      </w:r>
      <w:r w:rsidR="008F25E7" w:rsidRPr="00E678BD">
        <w:rPr>
          <w:rFonts w:ascii="Times New Roman" w:hAnsi="Times New Roman"/>
          <w:sz w:val="24"/>
          <w:szCs w:val="24"/>
        </w:rPr>
        <w:t>ым</w:t>
      </w:r>
      <w:r w:rsidR="006F767D" w:rsidRPr="00E678BD">
        <w:rPr>
          <w:rFonts w:ascii="Times New Roman" w:hAnsi="Times New Roman"/>
          <w:sz w:val="24"/>
          <w:szCs w:val="24"/>
        </w:rPr>
        <w:t xml:space="preserve"> за охрану труда и технику безопасности в лагере</w:t>
      </w:r>
      <w:r w:rsidR="00132E1D" w:rsidRPr="00E678BD">
        <w:rPr>
          <w:rFonts w:ascii="Times New Roman" w:hAnsi="Times New Roman"/>
          <w:sz w:val="24"/>
          <w:szCs w:val="24"/>
        </w:rPr>
        <w:t xml:space="preserve"> с дневным пребыванием</w:t>
      </w:r>
      <w:r w:rsidR="000D652F" w:rsidRPr="00E678BD">
        <w:rPr>
          <w:rFonts w:ascii="Times New Roman" w:hAnsi="Times New Roman"/>
          <w:sz w:val="24"/>
          <w:szCs w:val="24"/>
        </w:rPr>
        <w:t xml:space="preserve"> детей</w:t>
      </w:r>
      <w:r w:rsidR="009B401F">
        <w:rPr>
          <w:rFonts w:ascii="Times New Roman" w:hAnsi="Times New Roman"/>
          <w:sz w:val="24"/>
          <w:szCs w:val="24"/>
        </w:rPr>
        <w:t xml:space="preserve"> </w:t>
      </w:r>
      <w:r w:rsidR="00E65CDF" w:rsidRPr="00E678BD">
        <w:rPr>
          <w:rFonts w:ascii="Times New Roman" w:hAnsi="Times New Roman"/>
          <w:sz w:val="24"/>
          <w:szCs w:val="24"/>
        </w:rPr>
        <w:t xml:space="preserve">в период каникул </w:t>
      </w:r>
      <w:r w:rsidR="00A66809">
        <w:rPr>
          <w:rFonts w:ascii="Times New Roman" w:hAnsi="Times New Roman"/>
          <w:sz w:val="24"/>
          <w:szCs w:val="24"/>
        </w:rPr>
        <w:t xml:space="preserve">Кубанкову </w:t>
      </w:r>
      <w:r w:rsidR="00254CB3" w:rsidRPr="00E678BD">
        <w:rPr>
          <w:rFonts w:ascii="Times New Roman" w:hAnsi="Times New Roman"/>
          <w:sz w:val="24"/>
          <w:szCs w:val="24"/>
        </w:rPr>
        <w:t>О.</w:t>
      </w:r>
      <w:r w:rsidR="00A66809">
        <w:rPr>
          <w:rFonts w:ascii="Times New Roman" w:hAnsi="Times New Roman"/>
          <w:sz w:val="24"/>
          <w:szCs w:val="24"/>
        </w:rPr>
        <w:t>А</w:t>
      </w:r>
      <w:r w:rsidR="00254CB3" w:rsidRPr="00E678BD">
        <w:rPr>
          <w:rFonts w:ascii="Times New Roman" w:hAnsi="Times New Roman"/>
          <w:sz w:val="24"/>
          <w:szCs w:val="24"/>
        </w:rPr>
        <w:t>.</w:t>
      </w:r>
      <w:r w:rsidR="006F767D" w:rsidRPr="00E678BD">
        <w:rPr>
          <w:rFonts w:ascii="Times New Roman" w:hAnsi="Times New Roman"/>
          <w:sz w:val="24"/>
          <w:szCs w:val="24"/>
        </w:rPr>
        <w:t>, начальника лагеря.</w:t>
      </w:r>
    </w:p>
    <w:p w:rsidR="006F767D" w:rsidRPr="00E678BD" w:rsidRDefault="00A423D3" w:rsidP="00A66809">
      <w:pPr>
        <w:pStyle w:val="afff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5"/>
          <w:sz w:val="24"/>
          <w:szCs w:val="24"/>
        </w:rPr>
        <w:t>6</w:t>
      </w:r>
      <w:r w:rsidR="005E4B7A" w:rsidRPr="0026572B">
        <w:rPr>
          <w:rFonts w:ascii="Times New Roman" w:eastAsia="Times New Roman" w:hAnsi="Times New Roman"/>
          <w:spacing w:val="-5"/>
          <w:sz w:val="24"/>
          <w:szCs w:val="24"/>
        </w:rPr>
        <w:t xml:space="preserve">.1. </w:t>
      </w:r>
      <w:r w:rsidR="006F767D" w:rsidRPr="0026572B">
        <w:rPr>
          <w:rFonts w:ascii="Times New Roman" w:eastAsia="Times New Roman" w:hAnsi="Times New Roman"/>
          <w:spacing w:val="-5"/>
          <w:sz w:val="24"/>
          <w:szCs w:val="24"/>
        </w:rPr>
        <w:t xml:space="preserve">Назначить ответственными за жизнь и безопасность детей в </w:t>
      </w:r>
      <w:r w:rsidR="00132E1D" w:rsidRPr="0026572B">
        <w:rPr>
          <w:rFonts w:ascii="Times New Roman" w:eastAsia="Times New Roman" w:hAnsi="Times New Roman"/>
          <w:spacing w:val="-5"/>
          <w:sz w:val="24"/>
          <w:szCs w:val="24"/>
        </w:rPr>
        <w:t>летнем</w:t>
      </w:r>
      <w:r w:rsidR="006F767D" w:rsidRPr="0026572B">
        <w:rPr>
          <w:rFonts w:ascii="Times New Roman" w:eastAsia="Times New Roman" w:hAnsi="Times New Roman"/>
          <w:spacing w:val="-5"/>
          <w:sz w:val="24"/>
          <w:szCs w:val="24"/>
        </w:rPr>
        <w:t xml:space="preserve"> лагере</w:t>
      </w:r>
      <w:r w:rsidR="00132E1D" w:rsidRPr="0026572B">
        <w:rPr>
          <w:rFonts w:ascii="Times New Roman" w:eastAsia="Times New Roman" w:hAnsi="Times New Roman"/>
          <w:spacing w:val="-5"/>
          <w:sz w:val="24"/>
          <w:szCs w:val="24"/>
        </w:rPr>
        <w:t xml:space="preserve"> с</w:t>
      </w:r>
      <w:r w:rsidR="00132E1D" w:rsidRPr="00E678BD">
        <w:rPr>
          <w:rFonts w:ascii="Times New Roman" w:hAnsi="Times New Roman"/>
          <w:sz w:val="24"/>
          <w:szCs w:val="24"/>
        </w:rPr>
        <w:t xml:space="preserve"> дневным пребыванием</w:t>
      </w:r>
      <w:r w:rsidR="00E65CDF" w:rsidRPr="00E678BD">
        <w:rPr>
          <w:rFonts w:ascii="Times New Roman" w:hAnsi="Times New Roman"/>
          <w:sz w:val="24"/>
          <w:szCs w:val="24"/>
        </w:rPr>
        <w:t xml:space="preserve"> детей в период каникул</w:t>
      </w:r>
      <w:r w:rsidR="00107C31" w:rsidRPr="00E678BD">
        <w:rPr>
          <w:rFonts w:ascii="Times New Roman" w:hAnsi="Times New Roman"/>
          <w:sz w:val="24"/>
          <w:szCs w:val="24"/>
        </w:rPr>
        <w:t xml:space="preserve"> следующих воспитателей</w:t>
      </w:r>
      <w:r w:rsidR="006F767D" w:rsidRPr="00E678BD">
        <w:rPr>
          <w:rFonts w:ascii="Times New Roman" w:hAnsi="Times New Roman"/>
          <w:sz w:val="24"/>
          <w:szCs w:val="24"/>
        </w:rPr>
        <w:t>:</w:t>
      </w:r>
    </w:p>
    <w:p w:rsidR="00E90C43" w:rsidRPr="00E678BD" w:rsidRDefault="00E90C43" w:rsidP="00C91BED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  <w:sectPr w:rsidR="00E90C43" w:rsidRPr="00E678BD" w:rsidSect="00743EAA">
          <w:type w:val="continuous"/>
          <w:pgSz w:w="11907" w:h="16839"/>
          <w:pgMar w:top="539" w:right="708" w:bottom="426" w:left="1797" w:header="454" w:footer="454" w:gutter="0"/>
          <w:cols w:space="708"/>
          <w:titlePg/>
          <w:docGrid w:linePitch="360"/>
        </w:sectPr>
      </w:pPr>
    </w:p>
    <w:p w:rsidR="00A66809" w:rsidRDefault="00A66809" w:rsidP="00A66809">
      <w:pPr>
        <w:numPr>
          <w:ilvl w:val="0"/>
          <w:numId w:val="13"/>
        </w:numPr>
        <w:tabs>
          <w:tab w:val="left" w:pos="28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Белякову Н.В.</w:t>
      </w:r>
    </w:p>
    <w:p w:rsidR="00A66809" w:rsidRPr="00E678BD" w:rsidRDefault="00A66809" w:rsidP="00A66809">
      <w:pPr>
        <w:numPr>
          <w:ilvl w:val="0"/>
          <w:numId w:val="13"/>
        </w:numPr>
        <w:tabs>
          <w:tab w:val="left" w:pos="28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Борисову</w:t>
      </w:r>
      <w:r w:rsidRPr="00E678BD">
        <w:rPr>
          <w:rFonts w:ascii="Times New Roman" w:hAnsi="Times New Roman"/>
          <w:sz w:val="24"/>
          <w:szCs w:val="24"/>
        </w:rPr>
        <w:t xml:space="preserve"> Л.Н.</w:t>
      </w:r>
    </w:p>
    <w:p w:rsidR="00A66809" w:rsidRDefault="00A66809" w:rsidP="00A66809">
      <w:pPr>
        <w:numPr>
          <w:ilvl w:val="0"/>
          <w:numId w:val="13"/>
        </w:numPr>
        <w:tabs>
          <w:tab w:val="left" w:pos="28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Багликову И.А.</w:t>
      </w:r>
    </w:p>
    <w:p w:rsidR="00E23A42" w:rsidRDefault="00E23A42" w:rsidP="00A66809">
      <w:pPr>
        <w:numPr>
          <w:ilvl w:val="0"/>
          <w:numId w:val="13"/>
        </w:numPr>
        <w:tabs>
          <w:tab w:val="left" w:pos="28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Галкина Е.Ю.</w:t>
      </w:r>
    </w:p>
    <w:p w:rsidR="00A66809" w:rsidRPr="00E23A42" w:rsidRDefault="00A66809" w:rsidP="00A66809">
      <w:pPr>
        <w:numPr>
          <w:ilvl w:val="0"/>
          <w:numId w:val="13"/>
        </w:numPr>
        <w:tabs>
          <w:tab w:val="left" w:pos="284"/>
        </w:tabs>
        <w:rPr>
          <w:rFonts w:ascii="Times New Roman" w:hAnsi="Times New Roman"/>
          <w:sz w:val="24"/>
          <w:szCs w:val="24"/>
        </w:rPr>
      </w:pPr>
      <w:r w:rsidRPr="00E23A42">
        <w:rPr>
          <w:rFonts w:ascii="Times New Roman" w:hAnsi="Times New Roman"/>
          <w:sz w:val="24"/>
          <w:szCs w:val="24"/>
        </w:rPr>
        <w:t>Евлашину О.В.</w:t>
      </w:r>
    </w:p>
    <w:p w:rsidR="00A66809" w:rsidRPr="00E678BD" w:rsidRDefault="00A66809" w:rsidP="00A66809">
      <w:pPr>
        <w:numPr>
          <w:ilvl w:val="0"/>
          <w:numId w:val="13"/>
        </w:numPr>
        <w:tabs>
          <w:tab w:val="left" w:pos="284"/>
        </w:tabs>
        <w:rPr>
          <w:rFonts w:ascii="Times New Roman" w:hAnsi="Times New Roman"/>
          <w:sz w:val="24"/>
          <w:szCs w:val="24"/>
        </w:rPr>
      </w:pPr>
      <w:r w:rsidRPr="00E678BD">
        <w:rPr>
          <w:rFonts w:ascii="Times New Roman" w:hAnsi="Times New Roman"/>
          <w:sz w:val="24"/>
          <w:szCs w:val="24"/>
        </w:rPr>
        <w:t>Иванову О.В.</w:t>
      </w:r>
    </w:p>
    <w:p w:rsidR="00E23A42" w:rsidRDefault="00E23A42" w:rsidP="00A66809">
      <w:pPr>
        <w:numPr>
          <w:ilvl w:val="0"/>
          <w:numId w:val="13"/>
        </w:numPr>
        <w:tabs>
          <w:tab w:val="left" w:pos="28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Игнатьев С.Г.</w:t>
      </w:r>
    </w:p>
    <w:p w:rsidR="00E23A42" w:rsidRDefault="00E23A42" w:rsidP="00A66809">
      <w:pPr>
        <w:numPr>
          <w:ilvl w:val="0"/>
          <w:numId w:val="13"/>
        </w:numPr>
        <w:tabs>
          <w:tab w:val="left" w:pos="28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Ишкова Н.В.</w:t>
      </w:r>
    </w:p>
    <w:p w:rsidR="00A66809" w:rsidRPr="00E678BD" w:rsidRDefault="00A66809" w:rsidP="00A66809">
      <w:pPr>
        <w:numPr>
          <w:ilvl w:val="0"/>
          <w:numId w:val="13"/>
        </w:numPr>
        <w:tabs>
          <w:tab w:val="left" w:pos="284"/>
        </w:tabs>
        <w:rPr>
          <w:rFonts w:ascii="Times New Roman" w:hAnsi="Times New Roman"/>
          <w:sz w:val="24"/>
          <w:szCs w:val="24"/>
        </w:rPr>
      </w:pPr>
      <w:r w:rsidRPr="00E678BD">
        <w:rPr>
          <w:rFonts w:ascii="Times New Roman" w:hAnsi="Times New Roman"/>
          <w:sz w:val="24"/>
          <w:szCs w:val="24"/>
        </w:rPr>
        <w:lastRenderedPageBreak/>
        <w:t>Калион И.Ф.</w:t>
      </w:r>
    </w:p>
    <w:p w:rsidR="00A66809" w:rsidRPr="00ED6EA2" w:rsidRDefault="00A66809" w:rsidP="00A66809">
      <w:pPr>
        <w:numPr>
          <w:ilvl w:val="0"/>
          <w:numId w:val="13"/>
        </w:numPr>
        <w:tabs>
          <w:tab w:val="left" w:pos="284"/>
        </w:tabs>
        <w:rPr>
          <w:rFonts w:ascii="Times New Roman" w:hAnsi="Times New Roman"/>
          <w:sz w:val="24"/>
          <w:szCs w:val="24"/>
        </w:rPr>
      </w:pPr>
      <w:r w:rsidRPr="00ED6EA2">
        <w:rPr>
          <w:rFonts w:ascii="Times New Roman" w:hAnsi="Times New Roman"/>
          <w:sz w:val="24"/>
          <w:szCs w:val="24"/>
        </w:rPr>
        <w:t>Казунину Н.А.</w:t>
      </w:r>
    </w:p>
    <w:p w:rsidR="00A66809" w:rsidRDefault="00A66809" w:rsidP="00A66809">
      <w:pPr>
        <w:numPr>
          <w:ilvl w:val="0"/>
          <w:numId w:val="13"/>
        </w:numPr>
        <w:tabs>
          <w:tab w:val="left" w:pos="28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Лисиенкова О.И.</w:t>
      </w:r>
    </w:p>
    <w:p w:rsidR="00A66809" w:rsidRDefault="00A66809" w:rsidP="00A66809">
      <w:pPr>
        <w:numPr>
          <w:ilvl w:val="0"/>
          <w:numId w:val="13"/>
        </w:numPr>
        <w:tabs>
          <w:tab w:val="left" w:pos="28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Панову О.Ю.</w:t>
      </w:r>
    </w:p>
    <w:p w:rsidR="00A66809" w:rsidRDefault="00A66809" w:rsidP="00A66809">
      <w:pPr>
        <w:numPr>
          <w:ilvl w:val="0"/>
          <w:numId w:val="13"/>
        </w:numPr>
        <w:tabs>
          <w:tab w:val="left" w:pos="28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Соколову М.А.</w:t>
      </w:r>
    </w:p>
    <w:p w:rsidR="00A66809" w:rsidRDefault="00A66809" w:rsidP="00A66809">
      <w:pPr>
        <w:numPr>
          <w:ilvl w:val="0"/>
          <w:numId w:val="13"/>
        </w:numPr>
        <w:tabs>
          <w:tab w:val="left" w:pos="28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Сорокину Л.Н.</w:t>
      </w:r>
    </w:p>
    <w:p w:rsidR="00A66809" w:rsidRPr="00E678BD" w:rsidRDefault="00A66809" w:rsidP="00A66809">
      <w:pPr>
        <w:numPr>
          <w:ilvl w:val="0"/>
          <w:numId w:val="13"/>
        </w:numPr>
        <w:tabs>
          <w:tab w:val="left" w:pos="284"/>
        </w:tabs>
        <w:rPr>
          <w:rFonts w:ascii="Times New Roman" w:hAnsi="Times New Roman"/>
          <w:sz w:val="24"/>
          <w:szCs w:val="24"/>
        </w:rPr>
      </w:pPr>
      <w:r w:rsidRPr="00E678BD">
        <w:rPr>
          <w:rFonts w:ascii="Times New Roman" w:hAnsi="Times New Roman"/>
          <w:sz w:val="24"/>
          <w:szCs w:val="24"/>
        </w:rPr>
        <w:t>Усенко И.А.</w:t>
      </w:r>
    </w:p>
    <w:p w:rsidR="00E23A42" w:rsidRDefault="00E23A42" w:rsidP="00E23A42">
      <w:pPr>
        <w:tabs>
          <w:tab w:val="left" w:pos="284"/>
        </w:tabs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Хуснутдинова С.А. </w:t>
      </w:r>
    </w:p>
    <w:p w:rsidR="00E23A42" w:rsidRPr="00E678BD" w:rsidRDefault="00E23A42" w:rsidP="00A66809">
      <w:pPr>
        <w:tabs>
          <w:tab w:val="left" w:pos="284"/>
        </w:tabs>
        <w:ind w:left="567"/>
        <w:rPr>
          <w:rFonts w:ascii="Times New Roman" w:hAnsi="Times New Roman"/>
          <w:sz w:val="24"/>
          <w:szCs w:val="24"/>
        </w:rPr>
        <w:sectPr w:rsidR="00E23A42" w:rsidRPr="00E678BD" w:rsidSect="00146520">
          <w:type w:val="continuous"/>
          <w:pgSz w:w="11907" w:h="16839"/>
          <w:pgMar w:top="539" w:right="992" w:bottom="1440" w:left="1797" w:header="958" w:footer="958" w:gutter="0"/>
          <w:cols w:num="2" w:space="708"/>
          <w:titlePg/>
          <w:docGrid w:linePitch="360"/>
        </w:sectPr>
      </w:pPr>
    </w:p>
    <w:p w:rsidR="00AC3E6D" w:rsidRPr="00E678BD" w:rsidRDefault="00AC3E6D" w:rsidP="00C91BED">
      <w:pPr>
        <w:numPr>
          <w:ilvl w:val="0"/>
          <w:numId w:val="11"/>
        </w:numPr>
        <w:ind w:hanging="218"/>
        <w:jc w:val="left"/>
        <w:rPr>
          <w:rFonts w:ascii="Times New Roman" w:hAnsi="Times New Roman"/>
          <w:sz w:val="24"/>
          <w:szCs w:val="24"/>
        </w:rPr>
      </w:pPr>
      <w:r w:rsidRPr="00E678BD">
        <w:rPr>
          <w:rFonts w:ascii="Times New Roman" w:hAnsi="Times New Roman"/>
          <w:sz w:val="24"/>
          <w:szCs w:val="24"/>
        </w:rPr>
        <w:lastRenderedPageBreak/>
        <w:t>Утвердить штатное расписание</w:t>
      </w:r>
      <w:r w:rsidR="00DF2BB5" w:rsidRPr="00DF2BB5">
        <w:rPr>
          <w:rFonts w:ascii="Times New Roman" w:hAnsi="Times New Roman"/>
          <w:sz w:val="24"/>
          <w:szCs w:val="24"/>
        </w:rPr>
        <w:t>.</w:t>
      </w:r>
    </w:p>
    <w:p w:rsidR="00E62DBC" w:rsidRPr="00E678BD" w:rsidRDefault="00B42C6D" w:rsidP="00AB3D91">
      <w:pPr>
        <w:numPr>
          <w:ilvl w:val="0"/>
          <w:numId w:val="11"/>
        </w:numPr>
        <w:ind w:left="357" w:hanging="2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62DBC" w:rsidRPr="00E678BD">
        <w:rPr>
          <w:rFonts w:ascii="Times New Roman" w:hAnsi="Times New Roman"/>
          <w:sz w:val="24"/>
          <w:szCs w:val="24"/>
        </w:rPr>
        <w:t>Приемк</w:t>
      </w:r>
      <w:r w:rsidR="00B8510D">
        <w:rPr>
          <w:rFonts w:ascii="Times New Roman" w:hAnsi="Times New Roman"/>
          <w:sz w:val="24"/>
          <w:szCs w:val="24"/>
        </w:rPr>
        <w:t>а</w:t>
      </w:r>
      <w:r w:rsidR="00E62DBC" w:rsidRPr="00E678BD">
        <w:rPr>
          <w:rFonts w:ascii="Times New Roman" w:hAnsi="Times New Roman"/>
          <w:sz w:val="24"/>
          <w:szCs w:val="24"/>
        </w:rPr>
        <w:t xml:space="preserve"> лагеря с дневным пребыванием детей при МБОУ СОШ № 3 г. Конаково</w:t>
      </w:r>
      <w:r w:rsidR="009C2FFF">
        <w:rPr>
          <w:rFonts w:ascii="Times New Roman" w:hAnsi="Times New Roman"/>
          <w:sz w:val="24"/>
          <w:szCs w:val="24"/>
        </w:rPr>
        <w:t xml:space="preserve"> </w:t>
      </w:r>
      <w:r w:rsidR="00E62DBC" w:rsidRPr="00E678BD">
        <w:rPr>
          <w:rFonts w:ascii="Times New Roman" w:hAnsi="Times New Roman"/>
          <w:sz w:val="24"/>
          <w:szCs w:val="24"/>
        </w:rPr>
        <w:t>в 20</w:t>
      </w:r>
      <w:r w:rsidR="009C2FFF">
        <w:rPr>
          <w:rFonts w:ascii="Times New Roman" w:hAnsi="Times New Roman"/>
          <w:sz w:val="24"/>
          <w:szCs w:val="24"/>
        </w:rPr>
        <w:t>2</w:t>
      </w:r>
      <w:r w:rsidR="00A66809">
        <w:rPr>
          <w:rFonts w:ascii="Times New Roman" w:hAnsi="Times New Roman"/>
          <w:sz w:val="24"/>
          <w:szCs w:val="24"/>
        </w:rPr>
        <w:t>5</w:t>
      </w:r>
      <w:r w:rsidR="00E62DBC" w:rsidRPr="00E678BD">
        <w:rPr>
          <w:rFonts w:ascii="Times New Roman" w:hAnsi="Times New Roman"/>
          <w:sz w:val="24"/>
          <w:szCs w:val="24"/>
        </w:rPr>
        <w:t xml:space="preserve"> году</w:t>
      </w:r>
      <w:r w:rsidR="00E678BD" w:rsidRPr="00E678BD">
        <w:rPr>
          <w:rFonts w:ascii="Times New Roman" w:hAnsi="Times New Roman"/>
          <w:sz w:val="24"/>
          <w:szCs w:val="24"/>
        </w:rPr>
        <w:t xml:space="preserve"> назначена на </w:t>
      </w:r>
      <w:r w:rsidR="000B4DE2">
        <w:rPr>
          <w:rFonts w:ascii="Times New Roman" w:hAnsi="Times New Roman"/>
          <w:sz w:val="24"/>
          <w:szCs w:val="24"/>
        </w:rPr>
        <w:t xml:space="preserve">период  </w:t>
      </w:r>
      <w:r w:rsidR="00E678BD" w:rsidRPr="00E678BD">
        <w:rPr>
          <w:rFonts w:ascii="Times New Roman" w:hAnsi="Times New Roman"/>
          <w:sz w:val="24"/>
          <w:szCs w:val="24"/>
        </w:rPr>
        <w:t xml:space="preserve"> ма</w:t>
      </w:r>
      <w:r w:rsidR="00A66809">
        <w:rPr>
          <w:rFonts w:ascii="Times New Roman" w:hAnsi="Times New Roman"/>
          <w:sz w:val="24"/>
          <w:szCs w:val="24"/>
        </w:rPr>
        <w:t>й</w:t>
      </w:r>
      <w:r w:rsidR="00E678BD" w:rsidRPr="00E678BD">
        <w:rPr>
          <w:rFonts w:ascii="Times New Roman" w:hAnsi="Times New Roman"/>
          <w:sz w:val="24"/>
          <w:szCs w:val="24"/>
        </w:rPr>
        <w:t xml:space="preserve"> 20</w:t>
      </w:r>
      <w:r w:rsidR="009C2FFF">
        <w:rPr>
          <w:rFonts w:ascii="Times New Roman" w:hAnsi="Times New Roman"/>
          <w:sz w:val="24"/>
          <w:szCs w:val="24"/>
        </w:rPr>
        <w:t>2</w:t>
      </w:r>
      <w:r w:rsidR="00A66809">
        <w:rPr>
          <w:rFonts w:ascii="Times New Roman" w:hAnsi="Times New Roman"/>
          <w:sz w:val="24"/>
          <w:szCs w:val="24"/>
        </w:rPr>
        <w:t>5</w:t>
      </w:r>
      <w:r w:rsidR="00E678BD" w:rsidRPr="00E678BD">
        <w:rPr>
          <w:rFonts w:ascii="Times New Roman" w:hAnsi="Times New Roman"/>
          <w:sz w:val="24"/>
          <w:szCs w:val="24"/>
        </w:rPr>
        <w:t xml:space="preserve"> года</w:t>
      </w:r>
      <w:r w:rsidR="00580D08">
        <w:rPr>
          <w:rFonts w:ascii="Times New Roman" w:hAnsi="Times New Roman"/>
          <w:sz w:val="24"/>
          <w:szCs w:val="24"/>
        </w:rPr>
        <w:t>.</w:t>
      </w:r>
    </w:p>
    <w:p w:rsidR="00ED51FA" w:rsidRDefault="00B42C6D" w:rsidP="00AB3D91">
      <w:pPr>
        <w:numPr>
          <w:ilvl w:val="0"/>
          <w:numId w:val="11"/>
        </w:numPr>
        <w:ind w:left="357" w:hanging="2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D51FA" w:rsidRPr="00E678BD">
        <w:rPr>
          <w:rFonts w:ascii="Times New Roman" w:hAnsi="Times New Roman"/>
          <w:sz w:val="24"/>
          <w:szCs w:val="24"/>
        </w:rPr>
        <w:t xml:space="preserve">Организовать  и провести противоклещевую обработку территории школы площадью </w:t>
      </w:r>
      <w:r w:rsidR="00C86788" w:rsidRPr="00E678BD">
        <w:rPr>
          <w:rFonts w:ascii="Times New Roman" w:hAnsi="Times New Roman"/>
          <w:sz w:val="24"/>
          <w:szCs w:val="24"/>
        </w:rPr>
        <w:t>5</w:t>
      </w:r>
      <w:r w:rsidR="00ED51FA" w:rsidRPr="00E678BD">
        <w:rPr>
          <w:rFonts w:ascii="Times New Roman" w:hAnsi="Times New Roman"/>
          <w:sz w:val="24"/>
          <w:szCs w:val="24"/>
        </w:rPr>
        <w:t>000 кв. м (трава, кустарники), скосить траву</w:t>
      </w:r>
      <w:r w:rsidR="00F36FBC">
        <w:rPr>
          <w:rFonts w:ascii="Times New Roman" w:hAnsi="Times New Roman"/>
          <w:sz w:val="24"/>
          <w:szCs w:val="24"/>
        </w:rPr>
        <w:t xml:space="preserve"> на пришкольной территории.</w:t>
      </w:r>
      <w:r w:rsidR="00ED51FA" w:rsidRPr="00E678BD">
        <w:rPr>
          <w:rFonts w:ascii="Times New Roman" w:hAnsi="Times New Roman"/>
          <w:sz w:val="24"/>
          <w:szCs w:val="24"/>
        </w:rPr>
        <w:t xml:space="preserve"> Ответственн</w:t>
      </w:r>
      <w:r w:rsidR="008F25E7" w:rsidRPr="00E678BD">
        <w:rPr>
          <w:rFonts w:ascii="Times New Roman" w:hAnsi="Times New Roman"/>
          <w:sz w:val="24"/>
          <w:szCs w:val="24"/>
        </w:rPr>
        <w:t xml:space="preserve">ым </w:t>
      </w:r>
      <w:r w:rsidR="00ED51FA" w:rsidRPr="00E678BD">
        <w:rPr>
          <w:rFonts w:ascii="Times New Roman" w:hAnsi="Times New Roman"/>
          <w:sz w:val="24"/>
          <w:szCs w:val="24"/>
        </w:rPr>
        <w:t xml:space="preserve">за противоклещевую обработку назначить </w:t>
      </w:r>
      <w:r w:rsidR="0060687B">
        <w:rPr>
          <w:rFonts w:ascii="Times New Roman" w:hAnsi="Times New Roman"/>
          <w:sz w:val="24"/>
          <w:szCs w:val="24"/>
        </w:rPr>
        <w:t>Овчинникову Н</w:t>
      </w:r>
      <w:r w:rsidR="00ED51FA" w:rsidRPr="00E678BD">
        <w:rPr>
          <w:rFonts w:ascii="Times New Roman" w:hAnsi="Times New Roman"/>
          <w:sz w:val="24"/>
          <w:szCs w:val="24"/>
        </w:rPr>
        <w:t>.</w:t>
      </w:r>
      <w:r w:rsidR="0060687B">
        <w:rPr>
          <w:rFonts w:ascii="Times New Roman" w:hAnsi="Times New Roman"/>
          <w:sz w:val="24"/>
          <w:szCs w:val="24"/>
        </w:rPr>
        <w:t>А.</w:t>
      </w:r>
      <w:r w:rsidR="00ED51FA" w:rsidRPr="00E678BD">
        <w:rPr>
          <w:rFonts w:ascii="Times New Roman" w:hAnsi="Times New Roman"/>
          <w:sz w:val="24"/>
          <w:szCs w:val="24"/>
        </w:rPr>
        <w:t>, за</w:t>
      </w:r>
      <w:r w:rsidR="00A66809">
        <w:rPr>
          <w:rFonts w:ascii="Times New Roman" w:hAnsi="Times New Roman"/>
          <w:sz w:val="24"/>
          <w:szCs w:val="24"/>
        </w:rPr>
        <w:t>ведующую хозяйством.</w:t>
      </w:r>
    </w:p>
    <w:p w:rsidR="00E80CB3" w:rsidRPr="00E80CB3" w:rsidRDefault="00E80CB3" w:rsidP="00E80CB3">
      <w:pPr>
        <w:numPr>
          <w:ilvl w:val="0"/>
          <w:numId w:val="11"/>
        </w:numPr>
        <w:ind w:left="357" w:hanging="2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E80CB3">
        <w:rPr>
          <w:rFonts w:ascii="Times New Roman" w:hAnsi="Times New Roman"/>
          <w:sz w:val="24"/>
          <w:szCs w:val="24"/>
        </w:rPr>
        <w:t>аключить договор со страхов</w:t>
      </w:r>
      <w:r>
        <w:rPr>
          <w:rFonts w:ascii="Times New Roman" w:hAnsi="Times New Roman"/>
          <w:sz w:val="24"/>
          <w:szCs w:val="24"/>
        </w:rPr>
        <w:t>ой</w:t>
      </w:r>
      <w:r w:rsidRPr="00E80CB3">
        <w:rPr>
          <w:rFonts w:ascii="Times New Roman" w:hAnsi="Times New Roman"/>
          <w:sz w:val="24"/>
          <w:szCs w:val="24"/>
        </w:rPr>
        <w:t xml:space="preserve"> компани</w:t>
      </w:r>
      <w:r>
        <w:rPr>
          <w:rFonts w:ascii="Times New Roman" w:hAnsi="Times New Roman"/>
          <w:sz w:val="24"/>
          <w:szCs w:val="24"/>
        </w:rPr>
        <w:t>ей</w:t>
      </w:r>
      <w:r w:rsidRPr="00E80CB3">
        <w:rPr>
          <w:rFonts w:ascii="Times New Roman" w:hAnsi="Times New Roman"/>
          <w:sz w:val="24"/>
          <w:szCs w:val="24"/>
        </w:rPr>
        <w:t xml:space="preserve"> по страхованию де</w:t>
      </w:r>
      <w:r>
        <w:rPr>
          <w:rFonts w:ascii="Times New Roman" w:hAnsi="Times New Roman"/>
          <w:sz w:val="24"/>
          <w:szCs w:val="24"/>
        </w:rPr>
        <w:t>тей</w:t>
      </w:r>
      <w:r w:rsidRPr="00E80CB3">
        <w:rPr>
          <w:rFonts w:ascii="Times New Roman" w:hAnsi="Times New Roman"/>
          <w:sz w:val="24"/>
          <w:szCs w:val="24"/>
        </w:rPr>
        <w:t xml:space="preserve"> от несчастного случая во время пребывания в лагере труда и отдыха дневным пребыванием детей;</w:t>
      </w:r>
    </w:p>
    <w:p w:rsidR="00E80CB3" w:rsidRPr="00E80CB3" w:rsidRDefault="00E80CB3" w:rsidP="00E80CB3">
      <w:pPr>
        <w:numPr>
          <w:ilvl w:val="0"/>
          <w:numId w:val="11"/>
        </w:numPr>
        <w:ind w:left="357" w:hanging="2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E80CB3">
        <w:rPr>
          <w:rFonts w:ascii="Times New Roman" w:hAnsi="Times New Roman"/>
          <w:sz w:val="24"/>
          <w:szCs w:val="24"/>
        </w:rPr>
        <w:t>аключить договоры на проведение акарицидной и дератизационной обработок;</w:t>
      </w:r>
    </w:p>
    <w:p w:rsidR="00E80CB3" w:rsidRPr="00E80CB3" w:rsidRDefault="00E80CB3" w:rsidP="00E80CB3">
      <w:pPr>
        <w:numPr>
          <w:ilvl w:val="0"/>
          <w:numId w:val="11"/>
        </w:numPr>
        <w:ind w:left="357" w:hanging="2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E80CB3">
        <w:rPr>
          <w:rFonts w:ascii="Times New Roman" w:hAnsi="Times New Roman"/>
          <w:sz w:val="24"/>
          <w:szCs w:val="24"/>
        </w:rPr>
        <w:t>аключить договор на организацию питьевого режима.</w:t>
      </w:r>
    </w:p>
    <w:p w:rsidR="00E80CB3" w:rsidRPr="00E80CB3" w:rsidRDefault="00E80CB3" w:rsidP="00E80CB3">
      <w:pPr>
        <w:numPr>
          <w:ilvl w:val="0"/>
          <w:numId w:val="11"/>
        </w:numPr>
        <w:ind w:left="357" w:hanging="215"/>
        <w:rPr>
          <w:rFonts w:ascii="Times New Roman" w:hAnsi="Times New Roman"/>
          <w:sz w:val="24"/>
          <w:szCs w:val="24"/>
        </w:rPr>
      </w:pPr>
      <w:r w:rsidRPr="00E80CB3">
        <w:rPr>
          <w:rFonts w:ascii="Times New Roman" w:hAnsi="Times New Roman"/>
          <w:sz w:val="24"/>
          <w:szCs w:val="24"/>
        </w:rPr>
        <w:t>Организовать своевременное гигиеническое обучение и аттестацию работников лагеря труда и отдыха с дневным пребыванием детей.</w:t>
      </w:r>
    </w:p>
    <w:p w:rsidR="00E80CB3" w:rsidRDefault="00E80CB3" w:rsidP="00E80CB3">
      <w:pPr>
        <w:numPr>
          <w:ilvl w:val="0"/>
          <w:numId w:val="11"/>
        </w:numPr>
        <w:ind w:left="357" w:hanging="215"/>
        <w:rPr>
          <w:rFonts w:ascii="Times New Roman" w:hAnsi="Times New Roman"/>
          <w:sz w:val="24"/>
          <w:szCs w:val="24"/>
        </w:rPr>
      </w:pPr>
      <w:r w:rsidRPr="00E80CB3">
        <w:rPr>
          <w:rFonts w:ascii="Times New Roman" w:hAnsi="Times New Roman"/>
          <w:sz w:val="24"/>
          <w:szCs w:val="24"/>
        </w:rPr>
        <w:t>Организовать лабораторные исследования проб водопроводной воды на микробиологические показатели из распределительной сети.</w:t>
      </w:r>
    </w:p>
    <w:p w:rsidR="0024609C" w:rsidRPr="00E80CB3" w:rsidRDefault="0024609C" w:rsidP="00E80CB3">
      <w:pPr>
        <w:numPr>
          <w:ilvl w:val="0"/>
          <w:numId w:val="11"/>
        </w:numPr>
        <w:ind w:hanging="2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</w:t>
      </w:r>
      <w:r w:rsidRPr="00E678BD">
        <w:rPr>
          <w:rFonts w:ascii="Times New Roman" w:hAnsi="Times New Roman"/>
          <w:sz w:val="24"/>
          <w:szCs w:val="24"/>
        </w:rPr>
        <w:t>а</w:t>
      </w:r>
      <w:r w:rsidR="003671ED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</w:t>
      </w:r>
      <w:r w:rsidR="003671ED">
        <w:rPr>
          <w:rFonts w:ascii="Times New Roman" w:hAnsi="Times New Roman"/>
          <w:sz w:val="24"/>
          <w:szCs w:val="24"/>
        </w:rPr>
        <w:t xml:space="preserve">дующей хозяйством </w:t>
      </w:r>
      <w:r>
        <w:rPr>
          <w:rFonts w:ascii="Times New Roman" w:hAnsi="Times New Roman"/>
          <w:sz w:val="24"/>
          <w:szCs w:val="24"/>
        </w:rPr>
        <w:t>Овчинниковой Н.А.</w:t>
      </w:r>
      <w:r w:rsidRPr="0024609C">
        <w:rPr>
          <w:rFonts w:ascii="Times New Roman" w:hAnsi="Times New Roman"/>
          <w:sz w:val="24"/>
          <w:szCs w:val="24"/>
        </w:rPr>
        <w:t xml:space="preserve"> </w:t>
      </w:r>
      <w:r w:rsidR="002F5925" w:rsidRPr="00E80CB3">
        <w:rPr>
          <w:rFonts w:ascii="Times New Roman" w:hAnsi="Times New Roman"/>
          <w:sz w:val="24"/>
          <w:szCs w:val="24"/>
        </w:rPr>
        <w:t>орг</w:t>
      </w:r>
      <w:r w:rsidRPr="00E80CB3">
        <w:rPr>
          <w:rFonts w:ascii="Times New Roman" w:hAnsi="Times New Roman"/>
          <w:sz w:val="24"/>
          <w:szCs w:val="24"/>
        </w:rPr>
        <w:t>анизовывать работу лагерей с дневным пребыванием детей в соответствии с санитарно- эпидемиологическими требованиями к организациям воспитания и обучения, отдыха и оздоровления детей и молодежи (СП 3.1/2.4.3598-20, СП 2.4.3648-20)</w:t>
      </w:r>
    </w:p>
    <w:p w:rsidR="00ED51FA" w:rsidRPr="00F65CA0" w:rsidRDefault="00B42C6D" w:rsidP="00C91BED">
      <w:pPr>
        <w:numPr>
          <w:ilvl w:val="0"/>
          <w:numId w:val="11"/>
        </w:numPr>
        <w:ind w:hanging="218"/>
        <w:rPr>
          <w:rFonts w:ascii="Times New Roman" w:hAnsi="Times New Roman"/>
          <w:sz w:val="24"/>
          <w:szCs w:val="24"/>
        </w:rPr>
      </w:pPr>
      <w:r w:rsidRPr="00F65CA0">
        <w:rPr>
          <w:rFonts w:ascii="Times New Roman" w:hAnsi="Times New Roman"/>
          <w:sz w:val="24"/>
          <w:szCs w:val="24"/>
        </w:rPr>
        <w:t xml:space="preserve"> </w:t>
      </w:r>
      <w:r w:rsidR="00ED51FA" w:rsidRPr="00F65CA0">
        <w:rPr>
          <w:rFonts w:ascii="Times New Roman" w:hAnsi="Times New Roman"/>
          <w:sz w:val="24"/>
          <w:szCs w:val="24"/>
        </w:rPr>
        <w:t>Для поддержания питьевого режима в</w:t>
      </w:r>
      <w:r w:rsidR="008F25E7" w:rsidRPr="00F65CA0">
        <w:rPr>
          <w:rFonts w:ascii="Times New Roman" w:hAnsi="Times New Roman"/>
          <w:sz w:val="24"/>
          <w:szCs w:val="24"/>
        </w:rPr>
        <w:t xml:space="preserve"> </w:t>
      </w:r>
      <w:r w:rsidR="00ED51FA" w:rsidRPr="00F65CA0">
        <w:rPr>
          <w:rFonts w:ascii="Times New Roman" w:hAnsi="Times New Roman"/>
          <w:sz w:val="24"/>
          <w:szCs w:val="24"/>
        </w:rPr>
        <w:t>лагере</w:t>
      </w:r>
      <w:r w:rsidR="00E65CDF" w:rsidRPr="00F65CA0">
        <w:rPr>
          <w:rFonts w:ascii="Times New Roman" w:hAnsi="Times New Roman"/>
          <w:sz w:val="24"/>
          <w:szCs w:val="24"/>
        </w:rPr>
        <w:t xml:space="preserve"> с дневным пребыванием детей в период каникул</w:t>
      </w:r>
      <w:r w:rsidR="00ED51FA" w:rsidRPr="00F65CA0">
        <w:rPr>
          <w:rFonts w:ascii="Times New Roman" w:hAnsi="Times New Roman"/>
          <w:sz w:val="24"/>
          <w:szCs w:val="24"/>
        </w:rPr>
        <w:t xml:space="preserve"> организовать доставку питьевой воды.  Контроль питьевого режима детей осуществляет </w:t>
      </w:r>
      <w:r w:rsidR="00635821" w:rsidRPr="00F65CA0">
        <w:rPr>
          <w:rFonts w:ascii="Times New Roman" w:hAnsi="Times New Roman"/>
          <w:sz w:val="24"/>
          <w:szCs w:val="24"/>
        </w:rPr>
        <w:t>Сорокина Л.Н.</w:t>
      </w:r>
      <w:r w:rsidR="00F65CA0" w:rsidRPr="00F65CA0">
        <w:rPr>
          <w:rFonts w:ascii="Times New Roman" w:hAnsi="Times New Roman"/>
          <w:sz w:val="24"/>
          <w:szCs w:val="24"/>
        </w:rPr>
        <w:t xml:space="preserve"> в соответствии с приказом «Об организации питьевого режима</w:t>
      </w:r>
      <w:r w:rsidR="00F65CA0">
        <w:rPr>
          <w:rFonts w:ascii="Times New Roman" w:hAnsi="Times New Roman"/>
          <w:sz w:val="24"/>
          <w:szCs w:val="24"/>
        </w:rPr>
        <w:t>».</w:t>
      </w:r>
    </w:p>
    <w:p w:rsidR="008F25E7" w:rsidRPr="00E678BD" w:rsidRDefault="00B42C6D" w:rsidP="00AB3D91">
      <w:pPr>
        <w:numPr>
          <w:ilvl w:val="0"/>
          <w:numId w:val="11"/>
        </w:numPr>
        <w:ind w:left="357" w:hanging="2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F25E7" w:rsidRPr="00E678BD">
        <w:rPr>
          <w:rFonts w:ascii="Times New Roman" w:hAnsi="Times New Roman"/>
          <w:sz w:val="24"/>
          <w:szCs w:val="24"/>
        </w:rPr>
        <w:t>Начальник</w:t>
      </w:r>
      <w:r w:rsidR="00176F33">
        <w:rPr>
          <w:rFonts w:ascii="Times New Roman" w:hAnsi="Times New Roman"/>
          <w:sz w:val="24"/>
          <w:szCs w:val="24"/>
        </w:rPr>
        <w:t>у</w:t>
      </w:r>
      <w:r w:rsidR="008F25E7" w:rsidRPr="00E678BD">
        <w:rPr>
          <w:rFonts w:ascii="Times New Roman" w:hAnsi="Times New Roman"/>
          <w:sz w:val="24"/>
          <w:szCs w:val="24"/>
        </w:rPr>
        <w:t xml:space="preserve"> лагеря, </w:t>
      </w:r>
      <w:r w:rsidR="002A1359">
        <w:rPr>
          <w:rFonts w:ascii="Times New Roman" w:hAnsi="Times New Roman"/>
          <w:sz w:val="24"/>
          <w:szCs w:val="24"/>
        </w:rPr>
        <w:t xml:space="preserve">Кубанковой </w:t>
      </w:r>
      <w:r w:rsidR="003A5C5F">
        <w:rPr>
          <w:rFonts w:ascii="Times New Roman" w:hAnsi="Times New Roman"/>
          <w:sz w:val="24"/>
          <w:szCs w:val="24"/>
        </w:rPr>
        <w:t>О.</w:t>
      </w:r>
      <w:r w:rsidR="002A1359">
        <w:rPr>
          <w:rFonts w:ascii="Times New Roman" w:hAnsi="Times New Roman"/>
          <w:sz w:val="24"/>
          <w:szCs w:val="24"/>
        </w:rPr>
        <w:t>А</w:t>
      </w:r>
      <w:r w:rsidR="003A5C5F">
        <w:rPr>
          <w:rFonts w:ascii="Times New Roman" w:hAnsi="Times New Roman"/>
          <w:sz w:val="24"/>
          <w:szCs w:val="24"/>
        </w:rPr>
        <w:t>.</w:t>
      </w:r>
      <w:r w:rsidR="008F25E7" w:rsidRPr="00E678BD">
        <w:rPr>
          <w:rFonts w:ascii="Times New Roman" w:hAnsi="Times New Roman"/>
          <w:sz w:val="24"/>
          <w:szCs w:val="24"/>
        </w:rPr>
        <w:t>:</w:t>
      </w:r>
    </w:p>
    <w:p w:rsidR="009470EE" w:rsidRDefault="009470EE" w:rsidP="00C91BED">
      <w:pPr>
        <w:numPr>
          <w:ilvl w:val="1"/>
          <w:numId w:val="11"/>
        </w:numPr>
        <w:ind w:left="284" w:hanging="142"/>
        <w:rPr>
          <w:rFonts w:ascii="Times New Roman" w:hAnsi="Times New Roman"/>
          <w:sz w:val="24"/>
          <w:szCs w:val="24"/>
        </w:rPr>
      </w:pPr>
      <w:r w:rsidRPr="009470EE">
        <w:rPr>
          <w:rFonts w:ascii="Times New Roman" w:hAnsi="Times New Roman"/>
          <w:sz w:val="24"/>
          <w:szCs w:val="24"/>
        </w:rPr>
        <w:t>Заключить с родителями (законными представителями) детей, зачисленных в лагерь, двусторонний договор о сотрудничестве лагеря и родителей (законных представителей)</w:t>
      </w:r>
      <w:r>
        <w:rPr>
          <w:rFonts w:ascii="Times New Roman" w:hAnsi="Times New Roman"/>
          <w:sz w:val="24"/>
          <w:szCs w:val="24"/>
        </w:rPr>
        <w:t>.</w:t>
      </w:r>
    </w:p>
    <w:p w:rsidR="008F25E7" w:rsidRPr="00E678BD" w:rsidRDefault="008F25E7" w:rsidP="00C91BED">
      <w:pPr>
        <w:numPr>
          <w:ilvl w:val="1"/>
          <w:numId w:val="11"/>
        </w:numPr>
        <w:ind w:left="284" w:hanging="142"/>
        <w:rPr>
          <w:rFonts w:ascii="Times New Roman" w:hAnsi="Times New Roman"/>
          <w:sz w:val="24"/>
          <w:szCs w:val="24"/>
        </w:rPr>
      </w:pPr>
      <w:r w:rsidRPr="00E678BD">
        <w:rPr>
          <w:rFonts w:ascii="Times New Roman" w:hAnsi="Times New Roman"/>
          <w:sz w:val="24"/>
          <w:szCs w:val="24"/>
        </w:rPr>
        <w:lastRenderedPageBreak/>
        <w:t>Н</w:t>
      </w:r>
      <w:r w:rsidR="00ED51FA" w:rsidRPr="00E678BD">
        <w:rPr>
          <w:rFonts w:ascii="Times New Roman" w:hAnsi="Times New Roman"/>
          <w:sz w:val="24"/>
          <w:szCs w:val="24"/>
        </w:rPr>
        <w:t>азначить ответственн</w:t>
      </w:r>
      <w:r w:rsidRPr="00E678BD">
        <w:rPr>
          <w:rFonts w:ascii="Times New Roman" w:hAnsi="Times New Roman"/>
          <w:sz w:val="24"/>
          <w:szCs w:val="24"/>
        </w:rPr>
        <w:t>ы</w:t>
      </w:r>
      <w:r w:rsidR="00176F33">
        <w:rPr>
          <w:rFonts w:ascii="Times New Roman" w:hAnsi="Times New Roman"/>
          <w:sz w:val="24"/>
          <w:szCs w:val="24"/>
        </w:rPr>
        <w:t>х</w:t>
      </w:r>
      <w:r w:rsidR="00ED51FA" w:rsidRPr="00E678BD">
        <w:rPr>
          <w:rFonts w:ascii="Times New Roman" w:hAnsi="Times New Roman"/>
          <w:sz w:val="24"/>
          <w:szCs w:val="24"/>
        </w:rPr>
        <w:t xml:space="preserve"> за противопожарную безопасность, правил техники безопасности и соблюдения СанПин 2.4.4.599-10. </w:t>
      </w:r>
    </w:p>
    <w:p w:rsidR="00176F33" w:rsidRPr="00176F33" w:rsidRDefault="00176F33" w:rsidP="00C91BED">
      <w:pPr>
        <w:numPr>
          <w:ilvl w:val="1"/>
          <w:numId w:val="11"/>
        </w:numPr>
        <w:ind w:left="284" w:hanging="142"/>
        <w:rPr>
          <w:rFonts w:ascii="Times New Roman" w:hAnsi="Times New Roman"/>
          <w:sz w:val="24"/>
          <w:szCs w:val="24"/>
        </w:rPr>
      </w:pPr>
      <w:r w:rsidRPr="00176F33">
        <w:rPr>
          <w:rFonts w:ascii="Times New Roman" w:hAnsi="Times New Roman"/>
          <w:sz w:val="24"/>
          <w:szCs w:val="24"/>
        </w:rPr>
        <w:t>Обеспечить в первоочередном порядке организацию отдыха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6F33">
        <w:rPr>
          <w:rFonts w:ascii="Times New Roman" w:hAnsi="Times New Roman"/>
          <w:sz w:val="24"/>
          <w:szCs w:val="24"/>
        </w:rPr>
        <w:t>детей и подростков, находящихся в трудной жизненной ситуации, детей, состоящих на профилактических учетах в подразделениях по профилактике правонарушений несовершеннолетних, и иных групп детей, нуждающихся в особой заботе государства.</w:t>
      </w:r>
    </w:p>
    <w:p w:rsidR="00176F33" w:rsidRPr="00176F33" w:rsidRDefault="00176F33" w:rsidP="00C91BED">
      <w:pPr>
        <w:numPr>
          <w:ilvl w:val="1"/>
          <w:numId w:val="11"/>
        </w:numPr>
        <w:ind w:left="284" w:hanging="142"/>
        <w:rPr>
          <w:rFonts w:ascii="Times New Roman" w:hAnsi="Times New Roman"/>
          <w:sz w:val="24"/>
          <w:szCs w:val="24"/>
        </w:rPr>
      </w:pPr>
      <w:r w:rsidRPr="00176F33">
        <w:rPr>
          <w:rFonts w:ascii="Times New Roman" w:hAnsi="Times New Roman"/>
          <w:sz w:val="24"/>
          <w:szCs w:val="24"/>
        </w:rPr>
        <w:t>Совместно с отделом ГИБДД ОМВД России по Конаковскому району, ОДН ОМВД России по Конаковскому району, ОНД по г.Конаково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6F33">
        <w:rPr>
          <w:rFonts w:ascii="Times New Roman" w:hAnsi="Times New Roman"/>
          <w:sz w:val="24"/>
          <w:szCs w:val="24"/>
        </w:rPr>
        <w:t>Конаковскому району УНД и ПР ГУ МЧС России по Тверской области организовать профилактическую работу по предупреждению детского и подросткового травматизма, пожаров по причине детской шалости в каникулярное время, дорожно-транспортных происшествий, происшествий на водоемах.</w:t>
      </w:r>
    </w:p>
    <w:p w:rsidR="008F25E7" w:rsidRPr="00E678BD" w:rsidRDefault="00176F33" w:rsidP="00C91BED">
      <w:pPr>
        <w:numPr>
          <w:ilvl w:val="1"/>
          <w:numId w:val="11"/>
        </w:numPr>
        <w:ind w:left="284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9A2293" w:rsidRPr="00E678BD">
        <w:rPr>
          <w:rFonts w:ascii="Times New Roman" w:hAnsi="Times New Roman"/>
          <w:sz w:val="24"/>
          <w:szCs w:val="24"/>
        </w:rPr>
        <w:t>ровести с</w:t>
      </w:r>
      <w:r w:rsidR="00ED51FA" w:rsidRPr="00E678BD">
        <w:rPr>
          <w:rFonts w:ascii="Times New Roman" w:hAnsi="Times New Roman"/>
          <w:sz w:val="24"/>
          <w:szCs w:val="24"/>
        </w:rPr>
        <w:t xml:space="preserve"> сотрудниками лагеря с дневным пребыванием детей </w:t>
      </w:r>
      <w:r w:rsidR="00E65CDF" w:rsidRPr="00E678BD">
        <w:rPr>
          <w:rFonts w:ascii="Times New Roman" w:hAnsi="Times New Roman"/>
          <w:sz w:val="24"/>
          <w:szCs w:val="24"/>
        </w:rPr>
        <w:t xml:space="preserve">в период каникул </w:t>
      </w:r>
      <w:r w:rsidR="00ED51FA" w:rsidRPr="00E678BD">
        <w:rPr>
          <w:rFonts w:ascii="Times New Roman" w:hAnsi="Times New Roman"/>
          <w:sz w:val="24"/>
          <w:szCs w:val="24"/>
        </w:rPr>
        <w:t>инструктаж по правилам техники безопасности, противопожарной безопасности, гигиенических требований  под роспись.</w:t>
      </w:r>
    </w:p>
    <w:p w:rsidR="008F25E7" w:rsidRPr="00E678BD" w:rsidRDefault="008F25E7" w:rsidP="00C91BED">
      <w:pPr>
        <w:numPr>
          <w:ilvl w:val="1"/>
          <w:numId w:val="11"/>
        </w:numPr>
        <w:ind w:left="284" w:hanging="142"/>
        <w:rPr>
          <w:rFonts w:ascii="Times New Roman" w:hAnsi="Times New Roman"/>
          <w:sz w:val="24"/>
          <w:szCs w:val="24"/>
        </w:rPr>
      </w:pPr>
      <w:r w:rsidRPr="00E678BD">
        <w:rPr>
          <w:rFonts w:ascii="Times New Roman" w:hAnsi="Times New Roman"/>
          <w:sz w:val="24"/>
          <w:szCs w:val="24"/>
        </w:rPr>
        <w:t xml:space="preserve"> Разработать </w:t>
      </w:r>
      <w:r w:rsidR="002F5925">
        <w:rPr>
          <w:rFonts w:ascii="Times New Roman" w:hAnsi="Times New Roman"/>
          <w:sz w:val="24"/>
          <w:szCs w:val="24"/>
        </w:rPr>
        <w:t xml:space="preserve">план работы </w:t>
      </w:r>
      <w:r w:rsidR="0098043F">
        <w:rPr>
          <w:rFonts w:ascii="Times New Roman" w:hAnsi="Times New Roman"/>
          <w:sz w:val="24"/>
          <w:szCs w:val="24"/>
        </w:rPr>
        <w:t>лаг</w:t>
      </w:r>
      <w:r w:rsidRPr="00E678BD">
        <w:rPr>
          <w:rFonts w:ascii="Times New Roman" w:hAnsi="Times New Roman"/>
          <w:sz w:val="24"/>
          <w:szCs w:val="24"/>
        </w:rPr>
        <w:t>ер</w:t>
      </w:r>
      <w:r w:rsidR="0098043F">
        <w:rPr>
          <w:rFonts w:ascii="Times New Roman" w:hAnsi="Times New Roman"/>
          <w:sz w:val="24"/>
          <w:szCs w:val="24"/>
        </w:rPr>
        <w:t>я</w:t>
      </w:r>
      <w:r w:rsidRPr="00E678BD">
        <w:rPr>
          <w:rFonts w:ascii="Times New Roman" w:hAnsi="Times New Roman"/>
          <w:sz w:val="24"/>
          <w:szCs w:val="24"/>
        </w:rPr>
        <w:t xml:space="preserve"> с дневным пребыванием детей с обязательным проведением оздоровительных мероприятий</w:t>
      </w:r>
      <w:r w:rsidR="0019582F">
        <w:rPr>
          <w:rFonts w:ascii="Times New Roman" w:hAnsi="Times New Roman"/>
          <w:sz w:val="24"/>
          <w:szCs w:val="24"/>
        </w:rPr>
        <w:t xml:space="preserve">, </w:t>
      </w:r>
      <w:r w:rsidR="0019582F" w:rsidRPr="0019582F">
        <w:rPr>
          <w:rFonts w:ascii="Times New Roman" w:hAnsi="Times New Roman"/>
          <w:sz w:val="24"/>
          <w:szCs w:val="24"/>
        </w:rPr>
        <w:tab/>
        <w:t>разработать программы отдыха детей в соответствии с региональной программой и тематическими направлениями: Орлята России, Движение Первых, Служить России, Краеведение</w:t>
      </w:r>
      <w:r w:rsidR="0019582F">
        <w:rPr>
          <w:rFonts w:ascii="Times New Roman" w:hAnsi="Times New Roman"/>
          <w:sz w:val="24"/>
          <w:szCs w:val="24"/>
        </w:rPr>
        <w:t>.</w:t>
      </w:r>
    </w:p>
    <w:p w:rsidR="009A2293" w:rsidRPr="00E678BD" w:rsidRDefault="009A2293" w:rsidP="00C91BED">
      <w:pPr>
        <w:numPr>
          <w:ilvl w:val="1"/>
          <w:numId w:val="11"/>
        </w:numPr>
        <w:ind w:left="284" w:hanging="142"/>
        <w:rPr>
          <w:rFonts w:ascii="Times New Roman" w:hAnsi="Times New Roman"/>
          <w:sz w:val="24"/>
          <w:szCs w:val="24"/>
        </w:rPr>
      </w:pPr>
      <w:r w:rsidRPr="00E678BD">
        <w:rPr>
          <w:rFonts w:ascii="Times New Roman" w:hAnsi="Times New Roman"/>
          <w:sz w:val="24"/>
          <w:szCs w:val="24"/>
        </w:rPr>
        <w:t xml:space="preserve"> Утвердить режим дня в лагере с дневным пребыванием детей.  </w:t>
      </w:r>
    </w:p>
    <w:p w:rsidR="00557F7C" w:rsidRPr="00CE58B5" w:rsidRDefault="00557F7C" w:rsidP="00C91BED">
      <w:pPr>
        <w:numPr>
          <w:ilvl w:val="1"/>
          <w:numId w:val="11"/>
        </w:numPr>
        <w:ind w:left="284" w:hanging="142"/>
        <w:rPr>
          <w:rFonts w:ascii="Times New Roman" w:hAnsi="Times New Roman"/>
          <w:sz w:val="24"/>
          <w:szCs w:val="24"/>
        </w:rPr>
      </w:pPr>
      <w:r w:rsidRPr="00CE58B5">
        <w:rPr>
          <w:rFonts w:ascii="Times New Roman" w:hAnsi="Times New Roman"/>
          <w:sz w:val="24"/>
          <w:szCs w:val="24"/>
        </w:rPr>
        <w:t xml:space="preserve"> </w:t>
      </w:r>
      <w:r w:rsidR="008E25BD">
        <w:rPr>
          <w:rFonts w:ascii="Times New Roman" w:hAnsi="Times New Roman"/>
          <w:sz w:val="24"/>
          <w:szCs w:val="24"/>
        </w:rPr>
        <w:t>С</w:t>
      </w:r>
      <w:r w:rsidR="008E25BD" w:rsidRPr="008E25BD">
        <w:rPr>
          <w:rFonts w:ascii="Times New Roman" w:hAnsi="Times New Roman"/>
          <w:sz w:val="24"/>
          <w:szCs w:val="24"/>
        </w:rPr>
        <w:t>писки детей, зачисленных в лагеря с дневным пребыванием детей, в том числе в трудовые объединения (список трудового объединения отдельно), сдать в Управление образования Администрации Конаковского муниципального округа по утвержденной форме (Приложение 2) в электронном виде (сканированный вариант со штампом учреждения, и подписью начальника лагеря, печатью ОУ) на электронный адрес PetukhovaSU@yandex.ru Петуховой С.Ю. в срок до 22.05.2025г</w:t>
      </w:r>
      <w:r w:rsidR="008E25BD">
        <w:rPr>
          <w:rFonts w:ascii="Times New Roman" w:hAnsi="Times New Roman"/>
          <w:sz w:val="24"/>
          <w:szCs w:val="24"/>
        </w:rPr>
        <w:t>.</w:t>
      </w:r>
    </w:p>
    <w:p w:rsidR="00557F7C" w:rsidRPr="008D6A66" w:rsidRDefault="00A423D3" w:rsidP="003C4BF4">
      <w:pPr>
        <w:tabs>
          <w:tab w:val="left" w:pos="9639"/>
        </w:tabs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5A2CF2">
        <w:rPr>
          <w:rFonts w:ascii="Times New Roman" w:hAnsi="Times New Roman"/>
          <w:sz w:val="24"/>
          <w:szCs w:val="24"/>
        </w:rPr>
        <w:t>8</w:t>
      </w:r>
      <w:r w:rsidR="00CE58B5">
        <w:rPr>
          <w:rFonts w:ascii="Times New Roman" w:hAnsi="Times New Roman"/>
          <w:sz w:val="24"/>
          <w:szCs w:val="24"/>
        </w:rPr>
        <w:t>.</w:t>
      </w:r>
      <w:r w:rsidR="00557F7C" w:rsidRPr="008D6A66">
        <w:rPr>
          <w:rFonts w:ascii="Times New Roman" w:hAnsi="Times New Roman"/>
          <w:sz w:val="24"/>
          <w:szCs w:val="24"/>
        </w:rPr>
        <w:t xml:space="preserve"> Отчет об использовании денежных средств на организацию питания в лагере дневного пребывания, представить </w:t>
      </w:r>
      <w:r w:rsidR="008D6A66" w:rsidRPr="008D6A66">
        <w:rPr>
          <w:rFonts w:ascii="Times New Roman" w:hAnsi="Times New Roman"/>
          <w:sz w:val="24"/>
          <w:szCs w:val="24"/>
        </w:rPr>
        <w:t>в МКУ ОБиПЭО</w:t>
      </w:r>
      <w:r w:rsidR="008D6A66">
        <w:rPr>
          <w:rFonts w:ascii="Times New Roman" w:hAnsi="Times New Roman"/>
          <w:sz w:val="24"/>
          <w:szCs w:val="24"/>
        </w:rPr>
        <w:t xml:space="preserve"> </w:t>
      </w:r>
      <w:r w:rsidR="00A476B9" w:rsidRPr="008D6A66">
        <w:rPr>
          <w:rFonts w:ascii="Times New Roman" w:hAnsi="Times New Roman"/>
          <w:sz w:val="24"/>
          <w:szCs w:val="24"/>
        </w:rPr>
        <w:t xml:space="preserve"> в течение 5 дней после окончания лагерной смены</w:t>
      </w:r>
      <w:r w:rsidR="00E678BD" w:rsidRPr="008D6A66">
        <w:rPr>
          <w:rFonts w:ascii="Times New Roman" w:hAnsi="Times New Roman"/>
          <w:sz w:val="24"/>
          <w:szCs w:val="24"/>
        </w:rPr>
        <w:t xml:space="preserve"> согласно перечня документов</w:t>
      </w:r>
      <w:r w:rsidR="008D6A66">
        <w:rPr>
          <w:rFonts w:ascii="Times New Roman" w:hAnsi="Times New Roman"/>
          <w:sz w:val="24"/>
          <w:szCs w:val="24"/>
        </w:rPr>
        <w:t>.</w:t>
      </w:r>
    </w:p>
    <w:p w:rsidR="00ED51FA" w:rsidRPr="00E678BD" w:rsidRDefault="00ED51FA" w:rsidP="00A423D3">
      <w:pPr>
        <w:pStyle w:val="afffe"/>
        <w:numPr>
          <w:ilvl w:val="0"/>
          <w:numId w:val="14"/>
        </w:numPr>
        <w:ind w:left="357" w:hanging="215"/>
        <w:contextualSpacing w:val="0"/>
        <w:rPr>
          <w:rFonts w:ascii="Times New Roman" w:hAnsi="Times New Roman"/>
          <w:sz w:val="24"/>
          <w:szCs w:val="24"/>
        </w:rPr>
      </w:pPr>
      <w:r w:rsidRPr="00E678BD">
        <w:rPr>
          <w:rFonts w:ascii="Times New Roman" w:hAnsi="Times New Roman"/>
          <w:sz w:val="24"/>
          <w:szCs w:val="24"/>
        </w:rPr>
        <w:t>Контроль исполнения данного приказа оставляю за собой.</w:t>
      </w:r>
    </w:p>
    <w:p w:rsidR="003152E4" w:rsidRPr="00E678BD" w:rsidRDefault="003152E4" w:rsidP="003C4BF4">
      <w:pPr>
        <w:rPr>
          <w:rFonts w:ascii="Times New Roman" w:hAnsi="Times New Roman"/>
          <w:sz w:val="24"/>
          <w:szCs w:val="24"/>
        </w:rPr>
      </w:pPr>
    </w:p>
    <w:p w:rsidR="00AB3D91" w:rsidRDefault="00AB3D91" w:rsidP="003C4BF4">
      <w:pPr>
        <w:jc w:val="center"/>
        <w:rPr>
          <w:rFonts w:ascii="Times New Roman" w:hAnsi="Times New Roman"/>
          <w:sz w:val="24"/>
          <w:szCs w:val="24"/>
        </w:rPr>
      </w:pPr>
    </w:p>
    <w:p w:rsidR="00ED51FA" w:rsidRPr="00E678BD" w:rsidRDefault="00ED51FA" w:rsidP="003C4BF4">
      <w:pPr>
        <w:jc w:val="center"/>
        <w:rPr>
          <w:rFonts w:ascii="Times New Roman" w:hAnsi="Times New Roman"/>
          <w:sz w:val="24"/>
          <w:szCs w:val="24"/>
        </w:rPr>
      </w:pPr>
      <w:r w:rsidRPr="00E678BD">
        <w:rPr>
          <w:rFonts w:ascii="Times New Roman" w:hAnsi="Times New Roman"/>
          <w:sz w:val="24"/>
          <w:szCs w:val="24"/>
        </w:rPr>
        <w:t xml:space="preserve">Директор школы                                 </w:t>
      </w:r>
      <w:r w:rsidR="00E90C43" w:rsidRPr="00E678BD">
        <w:rPr>
          <w:rFonts w:ascii="Times New Roman" w:hAnsi="Times New Roman"/>
          <w:sz w:val="24"/>
          <w:szCs w:val="24"/>
        </w:rPr>
        <w:tab/>
      </w:r>
      <w:r w:rsidR="00E90C43" w:rsidRPr="00E678BD">
        <w:rPr>
          <w:rFonts w:ascii="Times New Roman" w:hAnsi="Times New Roman"/>
          <w:sz w:val="24"/>
          <w:szCs w:val="24"/>
        </w:rPr>
        <w:tab/>
      </w:r>
      <w:r w:rsidRPr="00E678BD">
        <w:rPr>
          <w:rFonts w:ascii="Times New Roman" w:hAnsi="Times New Roman"/>
          <w:sz w:val="24"/>
          <w:szCs w:val="24"/>
        </w:rPr>
        <w:t>Железнова Н.В.</w:t>
      </w:r>
    </w:p>
    <w:p w:rsidR="00FE22FD" w:rsidRDefault="00FE22FD" w:rsidP="003C4BF4">
      <w:pPr>
        <w:jc w:val="center"/>
        <w:rPr>
          <w:rFonts w:ascii="Times New Roman" w:hAnsi="Times New Roman"/>
          <w:sz w:val="24"/>
          <w:szCs w:val="24"/>
        </w:rPr>
      </w:pPr>
    </w:p>
    <w:p w:rsidR="00501005" w:rsidRDefault="0024609C" w:rsidP="00146520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Ознакомлен</w:t>
      </w:r>
      <w:r w:rsidR="003671ED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:</w:t>
      </w:r>
    </w:p>
    <w:p w:rsidR="00AB3D91" w:rsidRDefault="00AB3D91" w:rsidP="00FE22FD">
      <w:pPr>
        <w:ind w:firstLine="708"/>
        <w:jc w:val="left"/>
        <w:rPr>
          <w:rFonts w:ascii="Times New Roman" w:hAnsi="Times New Roman"/>
          <w:sz w:val="24"/>
          <w:szCs w:val="24"/>
        </w:rPr>
      </w:pPr>
    </w:p>
    <w:p w:rsidR="003152E4" w:rsidRDefault="003F5370" w:rsidP="00FE22FD">
      <w:pPr>
        <w:ind w:firstLine="708"/>
        <w:jc w:val="left"/>
        <w:rPr>
          <w:rFonts w:ascii="Times New Roman" w:hAnsi="Times New Roman"/>
          <w:sz w:val="24"/>
          <w:szCs w:val="24"/>
        </w:rPr>
      </w:pPr>
      <w:r w:rsidRPr="00E678BD">
        <w:rPr>
          <w:rFonts w:ascii="Times New Roman" w:hAnsi="Times New Roman"/>
          <w:sz w:val="24"/>
          <w:szCs w:val="24"/>
        </w:rPr>
        <w:t>Начальник лагеря</w:t>
      </w:r>
      <w:r w:rsidR="00E90C43" w:rsidRPr="00E678BD">
        <w:rPr>
          <w:rFonts w:ascii="Times New Roman" w:hAnsi="Times New Roman"/>
          <w:sz w:val="24"/>
          <w:szCs w:val="24"/>
        </w:rPr>
        <w:tab/>
      </w:r>
      <w:r w:rsidR="00FE22FD">
        <w:rPr>
          <w:rFonts w:ascii="Times New Roman" w:hAnsi="Times New Roman"/>
          <w:sz w:val="24"/>
          <w:szCs w:val="24"/>
        </w:rPr>
        <w:tab/>
      </w:r>
      <w:r w:rsidR="00FE22FD">
        <w:rPr>
          <w:rFonts w:ascii="Times New Roman" w:hAnsi="Times New Roman"/>
          <w:sz w:val="24"/>
          <w:szCs w:val="24"/>
        </w:rPr>
        <w:tab/>
      </w:r>
      <w:r w:rsidR="00FE22FD">
        <w:rPr>
          <w:rFonts w:ascii="Times New Roman" w:hAnsi="Times New Roman"/>
          <w:sz w:val="24"/>
          <w:szCs w:val="24"/>
        </w:rPr>
        <w:tab/>
      </w:r>
      <w:r w:rsidR="00FE22FD">
        <w:rPr>
          <w:rFonts w:ascii="Times New Roman" w:hAnsi="Times New Roman"/>
          <w:sz w:val="24"/>
          <w:szCs w:val="24"/>
        </w:rPr>
        <w:tab/>
      </w:r>
      <w:r w:rsidR="003671ED">
        <w:rPr>
          <w:rFonts w:ascii="Times New Roman" w:hAnsi="Times New Roman"/>
          <w:sz w:val="24"/>
          <w:szCs w:val="24"/>
        </w:rPr>
        <w:t xml:space="preserve">Кубанкова </w:t>
      </w:r>
      <w:r w:rsidR="003A5C5F">
        <w:rPr>
          <w:rFonts w:ascii="Times New Roman" w:hAnsi="Times New Roman"/>
          <w:sz w:val="24"/>
          <w:szCs w:val="24"/>
        </w:rPr>
        <w:t xml:space="preserve"> О.</w:t>
      </w:r>
      <w:r w:rsidR="003671ED">
        <w:rPr>
          <w:rFonts w:ascii="Times New Roman" w:hAnsi="Times New Roman"/>
          <w:sz w:val="24"/>
          <w:szCs w:val="24"/>
        </w:rPr>
        <w:t>А</w:t>
      </w:r>
      <w:r w:rsidR="003A5C5F">
        <w:rPr>
          <w:rFonts w:ascii="Times New Roman" w:hAnsi="Times New Roman"/>
          <w:sz w:val="24"/>
          <w:szCs w:val="24"/>
        </w:rPr>
        <w:t>.</w:t>
      </w:r>
    </w:p>
    <w:p w:rsidR="00AB3D91" w:rsidRDefault="00AB3D91" w:rsidP="00FE22FD">
      <w:pPr>
        <w:ind w:firstLine="708"/>
        <w:jc w:val="left"/>
        <w:rPr>
          <w:rFonts w:ascii="Times New Roman" w:hAnsi="Times New Roman"/>
          <w:sz w:val="24"/>
          <w:szCs w:val="24"/>
        </w:rPr>
      </w:pPr>
    </w:p>
    <w:p w:rsidR="0024609C" w:rsidRPr="00E678BD" w:rsidRDefault="0024609C" w:rsidP="00FE22FD">
      <w:pPr>
        <w:ind w:firstLine="708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</w:t>
      </w:r>
      <w:r w:rsidR="003671ED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</w:t>
      </w:r>
      <w:r w:rsidR="003671ED">
        <w:rPr>
          <w:rFonts w:ascii="Times New Roman" w:hAnsi="Times New Roman"/>
          <w:sz w:val="24"/>
          <w:szCs w:val="24"/>
        </w:rPr>
        <w:t>дующий хозяйством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Овчинникова Н.А.</w:t>
      </w:r>
    </w:p>
    <w:sectPr w:rsidR="0024609C" w:rsidRPr="00E678BD" w:rsidSect="00AB3D91">
      <w:type w:val="continuous"/>
      <w:pgSz w:w="11907" w:h="16839"/>
      <w:pgMar w:top="539" w:right="708" w:bottom="142" w:left="1276" w:header="958" w:footer="95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5193" w:rsidRDefault="00AD5193">
      <w:r>
        <w:separator/>
      </w:r>
    </w:p>
  </w:endnote>
  <w:endnote w:type="continuationSeparator" w:id="1">
    <w:p w:rsidR="00AD5193" w:rsidRDefault="00AD51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BB1" w:rsidRDefault="00EF6BB1">
    <w:pPr>
      <w:pStyle w:val="afa"/>
      <w:jc w:val="right"/>
    </w:pPr>
  </w:p>
  <w:p w:rsidR="00EF6BB1" w:rsidRDefault="00EF6BB1">
    <w:pPr>
      <w:pStyle w:val="af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5193" w:rsidRDefault="00AD5193">
      <w:r>
        <w:separator/>
      </w:r>
    </w:p>
  </w:footnote>
  <w:footnote w:type="continuationSeparator" w:id="1">
    <w:p w:rsidR="00AD5193" w:rsidRDefault="00AD51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2F898C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8989EAA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07A1162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3BA3106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39CC01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E103E18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3E8C6B8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736DEF4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0CC92D04"/>
    <w:multiLevelType w:val="multilevel"/>
    <w:tmpl w:val="4BC8BB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F0C7B52"/>
    <w:multiLevelType w:val="multilevel"/>
    <w:tmpl w:val="AF6A22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88C3E9E"/>
    <w:multiLevelType w:val="singleLevel"/>
    <w:tmpl w:val="37E252A4"/>
    <w:lvl w:ilvl="0">
      <w:start w:val="1"/>
      <w:numFmt w:val="bullet"/>
      <w:pStyle w:val="a"/>
      <w:lvlText w:val=""/>
      <w:lvlJc w:val="left"/>
      <w:pPr>
        <w:tabs>
          <w:tab w:val="num" w:pos="360"/>
        </w:tabs>
        <w:ind w:left="360" w:right="360" w:hanging="360"/>
      </w:pPr>
      <w:rPr>
        <w:rFonts w:ascii="Wingdings" w:hAnsi="Wingdings" w:hint="default"/>
      </w:rPr>
    </w:lvl>
  </w:abstractNum>
  <w:abstractNum w:abstractNumId="11">
    <w:nsid w:val="3A2A1032"/>
    <w:multiLevelType w:val="hybridMultilevel"/>
    <w:tmpl w:val="CBF2B080"/>
    <w:lvl w:ilvl="0" w:tplc="5E96383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64" w:hanging="360"/>
      </w:pPr>
    </w:lvl>
    <w:lvl w:ilvl="2" w:tplc="0419001B" w:tentative="1">
      <w:start w:val="1"/>
      <w:numFmt w:val="lowerRoman"/>
      <w:lvlText w:val="%3."/>
      <w:lvlJc w:val="right"/>
      <w:pPr>
        <w:ind w:left="2384" w:hanging="180"/>
      </w:pPr>
    </w:lvl>
    <w:lvl w:ilvl="3" w:tplc="0419000F" w:tentative="1">
      <w:start w:val="1"/>
      <w:numFmt w:val="decimal"/>
      <w:lvlText w:val="%4."/>
      <w:lvlJc w:val="left"/>
      <w:pPr>
        <w:ind w:left="3104" w:hanging="360"/>
      </w:pPr>
    </w:lvl>
    <w:lvl w:ilvl="4" w:tplc="04190019" w:tentative="1">
      <w:start w:val="1"/>
      <w:numFmt w:val="lowerLetter"/>
      <w:lvlText w:val="%5."/>
      <w:lvlJc w:val="left"/>
      <w:pPr>
        <w:ind w:left="3824" w:hanging="360"/>
      </w:pPr>
    </w:lvl>
    <w:lvl w:ilvl="5" w:tplc="0419001B" w:tentative="1">
      <w:start w:val="1"/>
      <w:numFmt w:val="lowerRoman"/>
      <w:lvlText w:val="%6."/>
      <w:lvlJc w:val="right"/>
      <w:pPr>
        <w:ind w:left="4544" w:hanging="180"/>
      </w:pPr>
    </w:lvl>
    <w:lvl w:ilvl="6" w:tplc="0419000F" w:tentative="1">
      <w:start w:val="1"/>
      <w:numFmt w:val="decimal"/>
      <w:lvlText w:val="%7."/>
      <w:lvlJc w:val="left"/>
      <w:pPr>
        <w:ind w:left="5264" w:hanging="360"/>
      </w:pPr>
    </w:lvl>
    <w:lvl w:ilvl="7" w:tplc="04190019" w:tentative="1">
      <w:start w:val="1"/>
      <w:numFmt w:val="lowerLetter"/>
      <w:lvlText w:val="%8."/>
      <w:lvlJc w:val="left"/>
      <w:pPr>
        <w:ind w:left="5984" w:hanging="360"/>
      </w:pPr>
    </w:lvl>
    <w:lvl w:ilvl="8" w:tplc="0419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12">
    <w:nsid w:val="3D7A21DF"/>
    <w:multiLevelType w:val="multilevel"/>
    <w:tmpl w:val="43C43AA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>
    <w:nsid w:val="40C93110"/>
    <w:multiLevelType w:val="hybridMultilevel"/>
    <w:tmpl w:val="CBF2B080"/>
    <w:lvl w:ilvl="0" w:tplc="5E96383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4">
    <w:nsid w:val="66230FF8"/>
    <w:multiLevelType w:val="singleLevel"/>
    <w:tmpl w:val="CA8A963A"/>
    <w:lvl w:ilvl="0">
      <w:start w:val="1"/>
      <w:numFmt w:val="decimal"/>
      <w:pStyle w:val="a0"/>
      <w:lvlText w:val="%1)"/>
      <w:lvlJc w:val="left"/>
      <w:pPr>
        <w:tabs>
          <w:tab w:val="num" w:pos="360"/>
        </w:tabs>
        <w:ind w:left="360" w:right="360" w:hanging="360"/>
      </w:pPr>
    </w:lvl>
  </w:abstractNum>
  <w:abstractNum w:abstractNumId="15">
    <w:nsid w:val="6BCA5FF6"/>
    <w:multiLevelType w:val="multilevel"/>
    <w:tmpl w:val="328EC9AA"/>
    <w:lvl w:ilvl="0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10"/>
  </w:num>
  <w:num w:numId="2">
    <w:abstractNumId w:val="14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1"/>
  </w:num>
  <w:num w:numId="13">
    <w:abstractNumId w:val="13"/>
  </w:num>
  <w:num w:numId="14">
    <w:abstractNumId w:val="15"/>
  </w:num>
  <w:num w:numId="15">
    <w:abstractNumId w:val="9"/>
  </w:num>
  <w:num w:numId="16">
    <w:abstractNumId w:val="8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removePersonalInformation/>
  <w:removeDateAndTime/>
  <w:attachedTemplate r:id="rId1"/>
  <w:stylePaneFormatFilter w:val="3F01"/>
  <w:defaultTabStop w:val="708"/>
  <w:drawingGridHorizontalSpacing w:val="195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003B"/>
    <w:rsid w:val="00000034"/>
    <w:rsid w:val="00000532"/>
    <w:rsid w:val="00000960"/>
    <w:rsid w:val="00002682"/>
    <w:rsid w:val="00004945"/>
    <w:rsid w:val="00007CDE"/>
    <w:rsid w:val="000112D5"/>
    <w:rsid w:val="00012CAD"/>
    <w:rsid w:val="0001605B"/>
    <w:rsid w:val="0001791A"/>
    <w:rsid w:val="00020E3D"/>
    <w:rsid w:val="000253B2"/>
    <w:rsid w:val="00027AA1"/>
    <w:rsid w:val="000313FD"/>
    <w:rsid w:val="00034331"/>
    <w:rsid w:val="000348EF"/>
    <w:rsid w:val="00040817"/>
    <w:rsid w:val="00040F1C"/>
    <w:rsid w:val="000424C9"/>
    <w:rsid w:val="00042D8B"/>
    <w:rsid w:val="0004714A"/>
    <w:rsid w:val="00050B3F"/>
    <w:rsid w:val="00052D74"/>
    <w:rsid w:val="00054246"/>
    <w:rsid w:val="00055FBC"/>
    <w:rsid w:val="000628F3"/>
    <w:rsid w:val="00063B71"/>
    <w:rsid w:val="00067527"/>
    <w:rsid w:val="00067587"/>
    <w:rsid w:val="00071E29"/>
    <w:rsid w:val="00073DD4"/>
    <w:rsid w:val="000768AA"/>
    <w:rsid w:val="000768D3"/>
    <w:rsid w:val="00082ABE"/>
    <w:rsid w:val="00084A84"/>
    <w:rsid w:val="0009079C"/>
    <w:rsid w:val="00091A32"/>
    <w:rsid w:val="00093629"/>
    <w:rsid w:val="00094591"/>
    <w:rsid w:val="000949B1"/>
    <w:rsid w:val="00097BE5"/>
    <w:rsid w:val="000A1216"/>
    <w:rsid w:val="000A2BA3"/>
    <w:rsid w:val="000A5078"/>
    <w:rsid w:val="000A5212"/>
    <w:rsid w:val="000A7F36"/>
    <w:rsid w:val="000B0027"/>
    <w:rsid w:val="000B0A55"/>
    <w:rsid w:val="000B0AC6"/>
    <w:rsid w:val="000B0FCB"/>
    <w:rsid w:val="000B3B07"/>
    <w:rsid w:val="000B475D"/>
    <w:rsid w:val="000B4DE2"/>
    <w:rsid w:val="000B5D0A"/>
    <w:rsid w:val="000B7B55"/>
    <w:rsid w:val="000C0B23"/>
    <w:rsid w:val="000C19E0"/>
    <w:rsid w:val="000C31D7"/>
    <w:rsid w:val="000C3DD4"/>
    <w:rsid w:val="000C51C8"/>
    <w:rsid w:val="000D1A54"/>
    <w:rsid w:val="000D652F"/>
    <w:rsid w:val="000E212A"/>
    <w:rsid w:val="000E35B1"/>
    <w:rsid w:val="000E435C"/>
    <w:rsid w:val="000F1D45"/>
    <w:rsid w:val="000F3A3F"/>
    <w:rsid w:val="000F4AD5"/>
    <w:rsid w:val="000F5D89"/>
    <w:rsid w:val="000F5E24"/>
    <w:rsid w:val="000F61FC"/>
    <w:rsid w:val="000F6D39"/>
    <w:rsid w:val="000F78F1"/>
    <w:rsid w:val="000F7AC3"/>
    <w:rsid w:val="0010027E"/>
    <w:rsid w:val="0010037E"/>
    <w:rsid w:val="00100AF0"/>
    <w:rsid w:val="00104EDB"/>
    <w:rsid w:val="00106129"/>
    <w:rsid w:val="00107C31"/>
    <w:rsid w:val="00110E4C"/>
    <w:rsid w:val="00113F82"/>
    <w:rsid w:val="0011612D"/>
    <w:rsid w:val="00122BAB"/>
    <w:rsid w:val="00122D62"/>
    <w:rsid w:val="00124C87"/>
    <w:rsid w:val="001270AA"/>
    <w:rsid w:val="00132E1D"/>
    <w:rsid w:val="00133F37"/>
    <w:rsid w:val="00137B94"/>
    <w:rsid w:val="00140584"/>
    <w:rsid w:val="001423FC"/>
    <w:rsid w:val="00145C4B"/>
    <w:rsid w:val="00146520"/>
    <w:rsid w:val="00151680"/>
    <w:rsid w:val="00151C09"/>
    <w:rsid w:val="00157CAD"/>
    <w:rsid w:val="00161A27"/>
    <w:rsid w:val="0016421F"/>
    <w:rsid w:val="00165417"/>
    <w:rsid w:val="00165F07"/>
    <w:rsid w:val="00167E66"/>
    <w:rsid w:val="0017050D"/>
    <w:rsid w:val="00170DBE"/>
    <w:rsid w:val="00174174"/>
    <w:rsid w:val="00175945"/>
    <w:rsid w:val="00176888"/>
    <w:rsid w:val="00176F33"/>
    <w:rsid w:val="0018180D"/>
    <w:rsid w:val="0018209D"/>
    <w:rsid w:val="00184257"/>
    <w:rsid w:val="00185A74"/>
    <w:rsid w:val="00187302"/>
    <w:rsid w:val="00192466"/>
    <w:rsid w:val="00192D4A"/>
    <w:rsid w:val="00194F54"/>
    <w:rsid w:val="0019582F"/>
    <w:rsid w:val="001A396D"/>
    <w:rsid w:val="001A5B84"/>
    <w:rsid w:val="001A6BFF"/>
    <w:rsid w:val="001A7B60"/>
    <w:rsid w:val="001A7F64"/>
    <w:rsid w:val="001B1F3C"/>
    <w:rsid w:val="001B63C5"/>
    <w:rsid w:val="001B706A"/>
    <w:rsid w:val="001C1D29"/>
    <w:rsid w:val="001C35CA"/>
    <w:rsid w:val="001C435D"/>
    <w:rsid w:val="001C7EA3"/>
    <w:rsid w:val="001D1C48"/>
    <w:rsid w:val="001D21BE"/>
    <w:rsid w:val="001D29AE"/>
    <w:rsid w:val="001D4558"/>
    <w:rsid w:val="001D64D8"/>
    <w:rsid w:val="001E09E7"/>
    <w:rsid w:val="001E20EA"/>
    <w:rsid w:val="001E39C4"/>
    <w:rsid w:val="001E3B3A"/>
    <w:rsid w:val="001E4AB1"/>
    <w:rsid w:val="001E5B81"/>
    <w:rsid w:val="001E62B4"/>
    <w:rsid w:val="001E7EBA"/>
    <w:rsid w:val="001F08CB"/>
    <w:rsid w:val="001F3193"/>
    <w:rsid w:val="001F5CF3"/>
    <w:rsid w:val="001F60ED"/>
    <w:rsid w:val="0020248B"/>
    <w:rsid w:val="00204229"/>
    <w:rsid w:val="00204464"/>
    <w:rsid w:val="00204D71"/>
    <w:rsid w:val="00210C7F"/>
    <w:rsid w:val="00213959"/>
    <w:rsid w:val="00221D6C"/>
    <w:rsid w:val="00222A72"/>
    <w:rsid w:val="0022318D"/>
    <w:rsid w:val="0022485A"/>
    <w:rsid w:val="00226410"/>
    <w:rsid w:val="002271CC"/>
    <w:rsid w:val="00230EF4"/>
    <w:rsid w:val="002314C6"/>
    <w:rsid w:val="0023170A"/>
    <w:rsid w:val="00231770"/>
    <w:rsid w:val="002338F6"/>
    <w:rsid w:val="002347A2"/>
    <w:rsid w:val="0024004E"/>
    <w:rsid w:val="00240527"/>
    <w:rsid w:val="002413E8"/>
    <w:rsid w:val="00242197"/>
    <w:rsid w:val="00243AE6"/>
    <w:rsid w:val="00245DD4"/>
    <w:rsid w:val="0024609C"/>
    <w:rsid w:val="002475BB"/>
    <w:rsid w:val="00250512"/>
    <w:rsid w:val="002516C9"/>
    <w:rsid w:val="00254CB3"/>
    <w:rsid w:val="00256541"/>
    <w:rsid w:val="00260C99"/>
    <w:rsid w:val="00260E95"/>
    <w:rsid w:val="002618FF"/>
    <w:rsid w:val="00262555"/>
    <w:rsid w:val="0026572B"/>
    <w:rsid w:val="00265DCD"/>
    <w:rsid w:val="00270280"/>
    <w:rsid w:val="00271FDD"/>
    <w:rsid w:val="0027518E"/>
    <w:rsid w:val="0027723D"/>
    <w:rsid w:val="002778D9"/>
    <w:rsid w:val="00281390"/>
    <w:rsid w:val="00281C28"/>
    <w:rsid w:val="00284EC4"/>
    <w:rsid w:val="00285202"/>
    <w:rsid w:val="00287F1F"/>
    <w:rsid w:val="0029070C"/>
    <w:rsid w:val="00293790"/>
    <w:rsid w:val="002946FC"/>
    <w:rsid w:val="002960E4"/>
    <w:rsid w:val="002973D1"/>
    <w:rsid w:val="00297EA9"/>
    <w:rsid w:val="002A1359"/>
    <w:rsid w:val="002A22D5"/>
    <w:rsid w:val="002A2A88"/>
    <w:rsid w:val="002A3642"/>
    <w:rsid w:val="002A3A92"/>
    <w:rsid w:val="002A70F0"/>
    <w:rsid w:val="002A7202"/>
    <w:rsid w:val="002B1998"/>
    <w:rsid w:val="002C1013"/>
    <w:rsid w:val="002C2180"/>
    <w:rsid w:val="002C67C3"/>
    <w:rsid w:val="002D16D3"/>
    <w:rsid w:val="002D180F"/>
    <w:rsid w:val="002D2276"/>
    <w:rsid w:val="002D701C"/>
    <w:rsid w:val="002D7795"/>
    <w:rsid w:val="002E0205"/>
    <w:rsid w:val="002E06F9"/>
    <w:rsid w:val="002E4E8A"/>
    <w:rsid w:val="002E4F02"/>
    <w:rsid w:val="002E56E6"/>
    <w:rsid w:val="002E5DE2"/>
    <w:rsid w:val="002E736E"/>
    <w:rsid w:val="002E7A7C"/>
    <w:rsid w:val="002E7BF1"/>
    <w:rsid w:val="002E7F75"/>
    <w:rsid w:val="002F15AC"/>
    <w:rsid w:val="002F1B54"/>
    <w:rsid w:val="002F2117"/>
    <w:rsid w:val="002F2663"/>
    <w:rsid w:val="002F35E9"/>
    <w:rsid w:val="002F5925"/>
    <w:rsid w:val="002F5BBC"/>
    <w:rsid w:val="002F60E8"/>
    <w:rsid w:val="002F6470"/>
    <w:rsid w:val="002F6742"/>
    <w:rsid w:val="00302958"/>
    <w:rsid w:val="0030353A"/>
    <w:rsid w:val="003054D0"/>
    <w:rsid w:val="00313B58"/>
    <w:rsid w:val="003141EA"/>
    <w:rsid w:val="003152E4"/>
    <w:rsid w:val="00316247"/>
    <w:rsid w:val="0031678F"/>
    <w:rsid w:val="003177E6"/>
    <w:rsid w:val="00324EBE"/>
    <w:rsid w:val="00325394"/>
    <w:rsid w:val="00325F63"/>
    <w:rsid w:val="00330A0C"/>
    <w:rsid w:val="0033244B"/>
    <w:rsid w:val="0033792C"/>
    <w:rsid w:val="003412DC"/>
    <w:rsid w:val="0034371D"/>
    <w:rsid w:val="00344BC5"/>
    <w:rsid w:val="00346990"/>
    <w:rsid w:val="00346B36"/>
    <w:rsid w:val="003470A7"/>
    <w:rsid w:val="003472DF"/>
    <w:rsid w:val="00350CC8"/>
    <w:rsid w:val="003522F5"/>
    <w:rsid w:val="00353B74"/>
    <w:rsid w:val="003549E2"/>
    <w:rsid w:val="00355561"/>
    <w:rsid w:val="00355D98"/>
    <w:rsid w:val="00360ED3"/>
    <w:rsid w:val="00361A1F"/>
    <w:rsid w:val="00362B5E"/>
    <w:rsid w:val="003671ED"/>
    <w:rsid w:val="0038183D"/>
    <w:rsid w:val="00384673"/>
    <w:rsid w:val="00384EA5"/>
    <w:rsid w:val="00396BC4"/>
    <w:rsid w:val="0039716B"/>
    <w:rsid w:val="003A08C3"/>
    <w:rsid w:val="003A12DD"/>
    <w:rsid w:val="003A34A9"/>
    <w:rsid w:val="003A4EA7"/>
    <w:rsid w:val="003A5C5F"/>
    <w:rsid w:val="003A7A55"/>
    <w:rsid w:val="003B1A88"/>
    <w:rsid w:val="003B2B17"/>
    <w:rsid w:val="003B5BA1"/>
    <w:rsid w:val="003B7685"/>
    <w:rsid w:val="003B792C"/>
    <w:rsid w:val="003C227A"/>
    <w:rsid w:val="003C2A84"/>
    <w:rsid w:val="003C2EAF"/>
    <w:rsid w:val="003C348E"/>
    <w:rsid w:val="003C36BE"/>
    <w:rsid w:val="003C3EFC"/>
    <w:rsid w:val="003C4BF4"/>
    <w:rsid w:val="003C6F57"/>
    <w:rsid w:val="003C7FE1"/>
    <w:rsid w:val="003D1A10"/>
    <w:rsid w:val="003D2442"/>
    <w:rsid w:val="003D5064"/>
    <w:rsid w:val="003E05AC"/>
    <w:rsid w:val="003E0DF1"/>
    <w:rsid w:val="003E37C3"/>
    <w:rsid w:val="003F0C03"/>
    <w:rsid w:val="003F14FD"/>
    <w:rsid w:val="003F345D"/>
    <w:rsid w:val="003F5370"/>
    <w:rsid w:val="004003C5"/>
    <w:rsid w:val="004011C4"/>
    <w:rsid w:val="0040236C"/>
    <w:rsid w:val="00402F23"/>
    <w:rsid w:val="004038D5"/>
    <w:rsid w:val="00403A5B"/>
    <w:rsid w:val="00405AA0"/>
    <w:rsid w:val="00405FD3"/>
    <w:rsid w:val="004101EE"/>
    <w:rsid w:val="00410A58"/>
    <w:rsid w:val="00411CCB"/>
    <w:rsid w:val="004128F8"/>
    <w:rsid w:val="0041444A"/>
    <w:rsid w:val="004151DF"/>
    <w:rsid w:val="00415DB3"/>
    <w:rsid w:val="00416BB7"/>
    <w:rsid w:val="00417C3A"/>
    <w:rsid w:val="0042207D"/>
    <w:rsid w:val="004226DB"/>
    <w:rsid w:val="00422DB4"/>
    <w:rsid w:val="00424081"/>
    <w:rsid w:val="00431974"/>
    <w:rsid w:val="00431C2E"/>
    <w:rsid w:val="0043347D"/>
    <w:rsid w:val="00434EFD"/>
    <w:rsid w:val="00437BEC"/>
    <w:rsid w:val="00440FF2"/>
    <w:rsid w:val="00440FF4"/>
    <w:rsid w:val="00442FBA"/>
    <w:rsid w:val="00445372"/>
    <w:rsid w:val="0044575A"/>
    <w:rsid w:val="00450152"/>
    <w:rsid w:val="004506C9"/>
    <w:rsid w:val="0045280F"/>
    <w:rsid w:val="00456651"/>
    <w:rsid w:val="00456978"/>
    <w:rsid w:val="004614E1"/>
    <w:rsid w:val="004615A9"/>
    <w:rsid w:val="0046562C"/>
    <w:rsid w:val="00467542"/>
    <w:rsid w:val="004707DE"/>
    <w:rsid w:val="00474EE9"/>
    <w:rsid w:val="00483D3A"/>
    <w:rsid w:val="00484CE3"/>
    <w:rsid w:val="00486F93"/>
    <w:rsid w:val="00486FDF"/>
    <w:rsid w:val="0049060A"/>
    <w:rsid w:val="004909B5"/>
    <w:rsid w:val="00490B27"/>
    <w:rsid w:val="00492380"/>
    <w:rsid w:val="004949F6"/>
    <w:rsid w:val="00494CE1"/>
    <w:rsid w:val="0049789B"/>
    <w:rsid w:val="004A046D"/>
    <w:rsid w:val="004A1530"/>
    <w:rsid w:val="004B097A"/>
    <w:rsid w:val="004B0D7A"/>
    <w:rsid w:val="004B1855"/>
    <w:rsid w:val="004B252D"/>
    <w:rsid w:val="004B5FF5"/>
    <w:rsid w:val="004B704B"/>
    <w:rsid w:val="004C03DB"/>
    <w:rsid w:val="004C3364"/>
    <w:rsid w:val="004C49ED"/>
    <w:rsid w:val="004C79B7"/>
    <w:rsid w:val="004C7B90"/>
    <w:rsid w:val="004D07A8"/>
    <w:rsid w:val="004D16FF"/>
    <w:rsid w:val="004D490C"/>
    <w:rsid w:val="004D6598"/>
    <w:rsid w:val="004D7B9D"/>
    <w:rsid w:val="004E0CB8"/>
    <w:rsid w:val="004E1745"/>
    <w:rsid w:val="004E3D9E"/>
    <w:rsid w:val="004E6217"/>
    <w:rsid w:val="004E7BCE"/>
    <w:rsid w:val="004F2BD5"/>
    <w:rsid w:val="004F4575"/>
    <w:rsid w:val="004F4C51"/>
    <w:rsid w:val="00501005"/>
    <w:rsid w:val="00502042"/>
    <w:rsid w:val="00502DA9"/>
    <w:rsid w:val="00504BD9"/>
    <w:rsid w:val="00505C38"/>
    <w:rsid w:val="0050642B"/>
    <w:rsid w:val="005071A0"/>
    <w:rsid w:val="00510C66"/>
    <w:rsid w:val="005118C4"/>
    <w:rsid w:val="00511EDE"/>
    <w:rsid w:val="005133EC"/>
    <w:rsid w:val="005138D9"/>
    <w:rsid w:val="00513B96"/>
    <w:rsid w:val="00517290"/>
    <w:rsid w:val="0051784C"/>
    <w:rsid w:val="00521345"/>
    <w:rsid w:val="00522704"/>
    <w:rsid w:val="005277F0"/>
    <w:rsid w:val="00531D16"/>
    <w:rsid w:val="0053318B"/>
    <w:rsid w:val="00543581"/>
    <w:rsid w:val="00543A6D"/>
    <w:rsid w:val="00543C68"/>
    <w:rsid w:val="00544EC6"/>
    <w:rsid w:val="00550DC4"/>
    <w:rsid w:val="005518E8"/>
    <w:rsid w:val="005573B9"/>
    <w:rsid w:val="00557B86"/>
    <w:rsid w:val="00557F7C"/>
    <w:rsid w:val="005603AD"/>
    <w:rsid w:val="00561743"/>
    <w:rsid w:val="00561EFE"/>
    <w:rsid w:val="005647F1"/>
    <w:rsid w:val="0057295A"/>
    <w:rsid w:val="00580D08"/>
    <w:rsid w:val="00581B33"/>
    <w:rsid w:val="00581FA8"/>
    <w:rsid w:val="00585C79"/>
    <w:rsid w:val="005862C9"/>
    <w:rsid w:val="00586E23"/>
    <w:rsid w:val="00586F9A"/>
    <w:rsid w:val="005939CC"/>
    <w:rsid w:val="00593C82"/>
    <w:rsid w:val="00595BBB"/>
    <w:rsid w:val="00596366"/>
    <w:rsid w:val="005A23FA"/>
    <w:rsid w:val="005A2CA0"/>
    <w:rsid w:val="005A2CF2"/>
    <w:rsid w:val="005A5D69"/>
    <w:rsid w:val="005A778A"/>
    <w:rsid w:val="005A79E9"/>
    <w:rsid w:val="005B2698"/>
    <w:rsid w:val="005B271B"/>
    <w:rsid w:val="005B5B0C"/>
    <w:rsid w:val="005B776E"/>
    <w:rsid w:val="005C596F"/>
    <w:rsid w:val="005C67F7"/>
    <w:rsid w:val="005C76D1"/>
    <w:rsid w:val="005C7857"/>
    <w:rsid w:val="005C7C61"/>
    <w:rsid w:val="005D04D6"/>
    <w:rsid w:val="005D154F"/>
    <w:rsid w:val="005D2B0D"/>
    <w:rsid w:val="005D496F"/>
    <w:rsid w:val="005D4CD1"/>
    <w:rsid w:val="005D62A4"/>
    <w:rsid w:val="005E0626"/>
    <w:rsid w:val="005E0C72"/>
    <w:rsid w:val="005E28D0"/>
    <w:rsid w:val="005E2C18"/>
    <w:rsid w:val="005E45B6"/>
    <w:rsid w:val="005E4B7A"/>
    <w:rsid w:val="005E4FE0"/>
    <w:rsid w:val="005E73B3"/>
    <w:rsid w:val="005F0A1E"/>
    <w:rsid w:val="005F15CE"/>
    <w:rsid w:val="005F22FE"/>
    <w:rsid w:val="005F2FCC"/>
    <w:rsid w:val="005F7662"/>
    <w:rsid w:val="005F7B63"/>
    <w:rsid w:val="00602835"/>
    <w:rsid w:val="00602C0A"/>
    <w:rsid w:val="00605F74"/>
    <w:rsid w:val="0060687B"/>
    <w:rsid w:val="0060706D"/>
    <w:rsid w:val="006077BC"/>
    <w:rsid w:val="006146F9"/>
    <w:rsid w:val="006169C8"/>
    <w:rsid w:val="00617EC0"/>
    <w:rsid w:val="00621F8D"/>
    <w:rsid w:val="00623B06"/>
    <w:rsid w:val="00630038"/>
    <w:rsid w:val="006332CE"/>
    <w:rsid w:val="0063460D"/>
    <w:rsid w:val="00634FFA"/>
    <w:rsid w:val="006354D6"/>
    <w:rsid w:val="00635821"/>
    <w:rsid w:val="0064068C"/>
    <w:rsid w:val="006452F7"/>
    <w:rsid w:val="00645B7D"/>
    <w:rsid w:val="0064781D"/>
    <w:rsid w:val="006517D0"/>
    <w:rsid w:val="00653066"/>
    <w:rsid w:val="00653299"/>
    <w:rsid w:val="00654044"/>
    <w:rsid w:val="006564CB"/>
    <w:rsid w:val="006619A9"/>
    <w:rsid w:val="00664251"/>
    <w:rsid w:val="006659E5"/>
    <w:rsid w:val="0067003B"/>
    <w:rsid w:val="00671766"/>
    <w:rsid w:val="00680E19"/>
    <w:rsid w:val="00684C71"/>
    <w:rsid w:val="00684ED8"/>
    <w:rsid w:val="006870F6"/>
    <w:rsid w:val="00687FBF"/>
    <w:rsid w:val="00692E23"/>
    <w:rsid w:val="00693991"/>
    <w:rsid w:val="006967B9"/>
    <w:rsid w:val="006A1F31"/>
    <w:rsid w:val="006A79C0"/>
    <w:rsid w:val="006B396E"/>
    <w:rsid w:val="006B6813"/>
    <w:rsid w:val="006C00C6"/>
    <w:rsid w:val="006C1113"/>
    <w:rsid w:val="006C1326"/>
    <w:rsid w:val="006C1F5C"/>
    <w:rsid w:val="006C4872"/>
    <w:rsid w:val="006D0419"/>
    <w:rsid w:val="006D25C7"/>
    <w:rsid w:val="006D48F2"/>
    <w:rsid w:val="006D5342"/>
    <w:rsid w:val="006D550E"/>
    <w:rsid w:val="006D6701"/>
    <w:rsid w:val="006D7DBD"/>
    <w:rsid w:val="006E0B2C"/>
    <w:rsid w:val="006E3877"/>
    <w:rsid w:val="006E4D20"/>
    <w:rsid w:val="006E641F"/>
    <w:rsid w:val="006F2C5B"/>
    <w:rsid w:val="006F53B4"/>
    <w:rsid w:val="006F5A1C"/>
    <w:rsid w:val="006F767D"/>
    <w:rsid w:val="007027F1"/>
    <w:rsid w:val="00702E6F"/>
    <w:rsid w:val="0070303F"/>
    <w:rsid w:val="007053EB"/>
    <w:rsid w:val="00706B1C"/>
    <w:rsid w:val="007070B4"/>
    <w:rsid w:val="00707F00"/>
    <w:rsid w:val="00713790"/>
    <w:rsid w:val="007160A0"/>
    <w:rsid w:val="00720F6D"/>
    <w:rsid w:val="0073170F"/>
    <w:rsid w:val="007320DC"/>
    <w:rsid w:val="00736017"/>
    <w:rsid w:val="00743552"/>
    <w:rsid w:val="00743EAA"/>
    <w:rsid w:val="007446C4"/>
    <w:rsid w:val="00745414"/>
    <w:rsid w:val="0074597F"/>
    <w:rsid w:val="00745A92"/>
    <w:rsid w:val="00747724"/>
    <w:rsid w:val="00747750"/>
    <w:rsid w:val="00754B65"/>
    <w:rsid w:val="007552A1"/>
    <w:rsid w:val="00756359"/>
    <w:rsid w:val="0076477E"/>
    <w:rsid w:val="00771AAE"/>
    <w:rsid w:val="00772448"/>
    <w:rsid w:val="00772B61"/>
    <w:rsid w:val="00773655"/>
    <w:rsid w:val="007772FE"/>
    <w:rsid w:val="00777544"/>
    <w:rsid w:val="007802D3"/>
    <w:rsid w:val="007811E6"/>
    <w:rsid w:val="00781F1E"/>
    <w:rsid w:val="007839F3"/>
    <w:rsid w:val="007867A1"/>
    <w:rsid w:val="00787406"/>
    <w:rsid w:val="007909A3"/>
    <w:rsid w:val="00794357"/>
    <w:rsid w:val="00797B76"/>
    <w:rsid w:val="00797C3B"/>
    <w:rsid w:val="007A0171"/>
    <w:rsid w:val="007A5129"/>
    <w:rsid w:val="007A6361"/>
    <w:rsid w:val="007A7CB0"/>
    <w:rsid w:val="007B180C"/>
    <w:rsid w:val="007B31F5"/>
    <w:rsid w:val="007B518A"/>
    <w:rsid w:val="007B7CDE"/>
    <w:rsid w:val="007C0D91"/>
    <w:rsid w:val="007C17D5"/>
    <w:rsid w:val="007C1AA6"/>
    <w:rsid w:val="007C5BAE"/>
    <w:rsid w:val="007D0BDA"/>
    <w:rsid w:val="007D3F22"/>
    <w:rsid w:val="007D69CB"/>
    <w:rsid w:val="007E08C0"/>
    <w:rsid w:val="007E0FBA"/>
    <w:rsid w:val="007E24C2"/>
    <w:rsid w:val="007E3881"/>
    <w:rsid w:val="007E3D35"/>
    <w:rsid w:val="007E55D8"/>
    <w:rsid w:val="007E61B2"/>
    <w:rsid w:val="007E6BCF"/>
    <w:rsid w:val="007F03F5"/>
    <w:rsid w:val="007F0E27"/>
    <w:rsid w:val="007F2FD0"/>
    <w:rsid w:val="007F3A6C"/>
    <w:rsid w:val="007F53E3"/>
    <w:rsid w:val="007F5EF3"/>
    <w:rsid w:val="007F6849"/>
    <w:rsid w:val="007F6FD2"/>
    <w:rsid w:val="007F7338"/>
    <w:rsid w:val="00802989"/>
    <w:rsid w:val="00807568"/>
    <w:rsid w:val="008103DA"/>
    <w:rsid w:val="0081131C"/>
    <w:rsid w:val="008114C2"/>
    <w:rsid w:val="0081203F"/>
    <w:rsid w:val="0081256A"/>
    <w:rsid w:val="008155A2"/>
    <w:rsid w:val="008155FE"/>
    <w:rsid w:val="0081757F"/>
    <w:rsid w:val="00820921"/>
    <w:rsid w:val="00823D8C"/>
    <w:rsid w:val="008300A9"/>
    <w:rsid w:val="008310A9"/>
    <w:rsid w:val="00831C6E"/>
    <w:rsid w:val="008351E1"/>
    <w:rsid w:val="008355F6"/>
    <w:rsid w:val="00842767"/>
    <w:rsid w:val="00843EFA"/>
    <w:rsid w:val="008441B3"/>
    <w:rsid w:val="00844ABE"/>
    <w:rsid w:val="00845B58"/>
    <w:rsid w:val="00846669"/>
    <w:rsid w:val="00847D0A"/>
    <w:rsid w:val="00850BE0"/>
    <w:rsid w:val="00855456"/>
    <w:rsid w:val="008558F4"/>
    <w:rsid w:val="00856667"/>
    <w:rsid w:val="00857010"/>
    <w:rsid w:val="00861BC8"/>
    <w:rsid w:val="00863132"/>
    <w:rsid w:val="00864367"/>
    <w:rsid w:val="008645EF"/>
    <w:rsid w:val="00871BA5"/>
    <w:rsid w:val="008727EC"/>
    <w:rsid w:val="0087760D"/>
    <w:rsid w:val="00877882"/>
    <w:rsid w:val="00881D93"/>
    <w:rsid w:val="00885E36"/>
    <w:rsid w:val="008865D4"/>
    <w:rsid w:val="008865DD"/>
    <w:rsid w:val="00890171"/>
    <w:rsid w:val="00890177"/>
    <w:rsid w:val="0089516B"/>
    <w:rsid w:val="0089570B"/>
    <w:rsid w:val="00895BB4"/>
    <w:rsid w:val="00895CF6"/>
    <w:rsid w:val="00895DF5"/>
    <w:rsid w:val="008A09A3"/>
    <w:rsid w:val="008A1437"/>
    <w:rsid w:val="008A73A0"/>
    <w:rsid w:val="008B0041"/>
    <w:rsid w:val="008B0765"/>
    <w:rsid w:val="008B1DA5"/>
    <w:rsid w:val="008B3086"/>
    <w:rsid w:val="008B3284"/>
    <w:rsid w:val="008B355E"/>
    <w:rsid w:val="008B45ED"/>
    <w:rsid w:val="008C1CE3"/>
    <w:rsid w:val="008C5CF7"/>
    <w:rsid w:val="008C656E"/>
    <w:rsid w:val="008C73CA"/>
    <w:rsid w:val="008D06ED"/>
    <w:rsid w:val="008D182C"/>
    <w:rsid w:val="008D1E3D"/>
    <w:rsid w:val="008D382D"/>
    <w:rsid w:val="008D5F1D"/>
    <w:rsid w:val="008D611E"/>
    <w:rsid w:val="008D65EA"/>
    <w:rsid w:val="008D6A66"/>
    <w:rsid w:val="008E0848"/>
    <w:rsid w:val="008E25BD"/>
    <w:rsid w:val="008E43E1"/>
    <w:rsid w:val="008E494A"/>
    <w:rsid w:val="008E6C7C"/>
    <w:rsid w:val="008F171C"/>
    <w:rsid w:val="008F1B86"/>
    <w:rsid w:val="008F1E52"/>
    <w:rsid w:val="008F2559"/>
    <w:rsid w:val="008F25E7"/>
    <w:rsid w:val="008F5B35"/>
    <w:rsid w:val="009018F5"/>
    <w:rsid w:val="009069CB"/>
    <w:rsid w:val="00910643"/>
    <w:rsid w:val="00912F13"/>
    <w:rsid w:val="00914405"/>
    <w:rsid w:val="00915702"/>
    <w:rsid w:val="00916C49"/>
    <w:rsid w:val="0092111F"/>
    <w:rsid w:val="00922764"/>
    <w:rsid w:val="00924954"/>
    <w:rsid w:val="00924D88"/>
    <w:rsid w:val="009254C6"/>
    <w:rsid w:val="00926C3E"/>
    <w:rsid w:val="0093485F"/>
    <w:rsid w:val="00935BBC"/>
    <w:rsid w:val="00937AE0"/>
    <w:rsid w:val="009401FF"/>
    <w:rsid w:val="00940B01"/>
    <w:rsid w:val="00940C25"/>
    <w:rsid w:val="009413A4"/>
    <w:rsid w:val="009423E1"/>
    <w:rsid w:val="00942E5E"/>
    <w:rsid w:val="00943783"/>
    <w:rsid w:val="0094700B"/>
    <w:rsid w:val="009470EE"/>
    <w:rsid w:val="00947ECA"/>
    <w:rsid w:val="0095139A"/>
    <w:rsid w:val="00952390"/>
    <w:rsid w:val="009529B3"/>
    <w:rsid w:val="00952DCD"/>
    <w:rsid w:val="009542A9"/>
    <w:rsid w:val="00957359"/>
    <w:rsid w:val="00957F79"/>
    <w:rsid w:val="0096014E"/>
    <w:rsid w:val="00961CC2"/>
    <w:rsid w:val="009624E1"/>
    <w:rsid w:val="0096260E"/>
    <w:rsid w:val="00962CE6"/>
    <w:rsid w:val="00963E9A"/>
    <w:rsid w:val="0096466A"/>
    <w:rsid w:val="00965B0F"/>
    <w:rsid w:val="0097002B"/>
    <w:rsid w:val="009731D2"/>
    <w:rsid w:val="0097328D"/>
    <w:rsid w:val="009751FF"/>
    <w:rsid w:val="00975BB3"/>
    <w:rsid w:val="009769DE"/>
    <w:rsid w:val="00977023"/>
    <w:rsid w:val="00977A7A"/>
    <w:rsid w:val="0098043F"/>
    <w:rsid w:val="00980CD8"/>
    <w:rsid w:val="00982D62"/>
    <w:rsid w:val="00984938"/>
    <w:rsid w:val="0098622B"/>
    <w:rsid w:val="009868AA"/>
    <w:rsid w:val="00986A2B"/>
    <w:rsid w:val="009878C9"/>
    <w:rsid w:val="00993973"/>
    <w:rsid w:val="009952F4"/>
    <w:rsid w:val="00995B62"/>
    <w:rsid w:val="00996D21"/>
    <w:rsid w:val="00997237"/>
    <w:rsid w:val="009A059E"/>
    <w:rsid w:val="009A2142"/>
    <w:rsid w:val="009A2293"/>
    <w:rsid w:val="009A3048"/>
    <w:rsid w:val="009A32B5"/>
    <w:rsid w:val="009A3A75"/>
    <w:rsid w:val="009A4ADA"/>
    <w:rsid w:val="009A68E6"/>
    <w:rsid w:val="009A6DCC"/>
    <w:rsid w:val="009B060B"/>
    <w:rsid w:val="009B1F89"/>
    <w:rsid w:val="009B2AF4"/>
    <w:rsid w:val="009B401F"/>
    <w:rsid w:val="009B4EEF"/>
    <w:rsid w:val="009B736E"/>
    <w:rsid w:val="009C2BCC"/>
    <w:rsid w:val="009C2FFF"/>
    <w:rsid w:val="009C575F"/>
    <w:rsid w:val="009C6449"/>
    <w:rsid w:val="009C704F"/>
    <w:rsid w:val="009D468B"/>
    <w:rsid w:val="009D6B34"/>
    <w:rsid w:val="009D6C97"/>
    <w:rsid w:val="009D704D"/>
    <w:rsid w:val="009D7A49"/>
    <w:rsid w:val="009E2A20"/>
    <w:rsid w:val="009E5AD6"/>
    <w:rsid w:val="009E6280"/>
    <w:rsid w:val="009E6AFB"/>
    <w:rsid w:val="009E7C7E"/>
    <w:rsid w:val="009F007B"/>
    <w:rsid w:val="009F06D0"/>
    <w:rsid w:val="009F0EE8"/>
    <w:rsid w:val="009F413B"/>
    <w:rsid w:val="00A00181"/>
    <w:rsid w:val="00A03B8F"/>
    <w:rsid w:val="00A03E81"/>
    <w:rsid w:val="00A0412F"/>
    <w:rsid w:val="00A04876"/>
    <w:rsid w:val="00A06340"/>
    <w:rsid w:val="00A12189"/>
    <w:rsid w:val="00A12634"/>
    <w:rsid w:val="00A15D20"/>
    <w:rsid w:val="00A2044B"/>
    <w:rsid w:val="00A2156E"/>
    <w:rsid w:val="00A21E21"/>
    <w:rsid w:val="00A24CB5"/>
    <w:rsid w:val="00A264E2"/>
    <w:rsid w:val="00A307B9"/>
    <w:rsid w:val="00A31DD0"/>
    <w:rsid w:val="00A33917"/>
    <w:rsid w:val="00A35A33"/>
    <w:rsid w:val="00A374F0"/>
    <w:rsid w:val="00A37AC1"/>
    <w:rsid w:val="00A423D3"/>
    <w:rsid w:val="00A4260E"/>
    <w:rsid w:val="00A43159"/>
    <w:rsid w:val="00A45CD4"/>
    <w:rsid w:val="00A46778"/>
    <w:rsid w:val="00A46E07"/>
    <w:rsid w:val="00A476B9"/>
    <w:rsid w:val="00A50C2E"/>
    <w:rsid w:val="00A52C34"/>
    <w:rsid w:val="00A554A8"/>
    <w:rsid w:val="00A56FB4"/>
    <w:rsid w:val="00A6083D"/>
    <w:rsid w:val="00A6113B"/>
    <w:rsid w:val="00A66442"/>
    <w:rsid w:val="00A66809"/>
    <w:rsid w:val="00A66D69"/>
    <w:rsid w:val="00A73FE4"/>
    <w:rsid w:val="00A749B5"/>
    <w:rsid w:val="00A75431"/>
    <w:rsid w:val="00A822EF"/>
    <w:rsid w:val="00A86DB1"/>
    <w:rsid w:val="00A8766C"/>
    <w:rsid w:val="00A903B4"/>
    <w:rsid w:val="00A9066E"/>
    <w:rsid w:val="00A95225"/>
    <w:rsid w:val="00AA382B"/>
    <w:rsid w:val="00AA40B4"/>
    <w:rsid w:val="00AB0C8E"/>
    <w:rsid w:val="00AB1754"/>
    <w:rsid w:val="00AB3D91"/>
    <w:rsid w:val="00AB4E73"/>
    <w:rsid w:val="00AB525C"/>
    <w:rsid w:val="00AC2AE3"/>
    <w:rsid w:val="00AC3410"/>
    <w:rsid w:val="00AC3E6D"/>
    <w:rsid w:val="00AC4FFB"/>
    <w:rsid w:val="00AC5DA8"/>
    <w:rsid w:val="00AC6C58"/>
    <w:rsid w:val="00AC707E"/>
    <w:rsid w:val="00AC7B54"/>
    <w:rsid w:val="00AD06E4"/>
    <w:rsid w:val="00AD276A"/>
    <w:rsid w:val="00AD5193"/>
    <w:rsid w:val="00AD56A9"/>
    <w:rsid w:val="00AE2F66"/>
    <w:rsid w:val="00AE36B2"/>
    <w:rsid w:val="00AF0375"/>
    <w:rsid w:val="00AF14EB"/>
    <w:rsid w:val="00AF2FFE"/>
    <w:rsid w:val="00AF4CCC"/>
    <w:rsid w:val="00AF5696"/>
    <w:rsid w:val="00AF7A1B"/>
    <w:rsid w:val="00B0625E"/>
    <w:rsid w:val="00B074FE"/>
    <w:rsid w:val="00B11A37"/>
    <w:rsid w:val="00B17CEA"/>
    <w:rsid w:val="00B248F1"/>
    <w:rsid w:val="00B24B30"/>
    <w:rsid w:val="00B24ECE"/>
    <w:rsid w:val="00B26269"/>
    <w:rsid w:val="00B26355"/>
    <w:rsid w:val="00B27646"/>
    <w:rsid w:val="00B304E8"/>
    <w:rsid w:val="00B33406"/>
    <w:rsid w:val="00B35C62"/>
    <w:rsid w:val="00B42348"/>
    <w:rsid w:val="00B42C6D"/>
    <w:rsid w:val="00B43A0D"/>
    <w:rsid w:val="00B44A6A"/>
    <w:rsid w:val="00B4538E"/>
    <w:rsid w:val="00B47506"/>
    <w:rsid w:val="00B477F3"/>
    <w:rsid w:val="00B4785B"/>
    <w:rsid w:val="00B53169"/>
    <w:rsid w:val="00B53E4C"/>
    <w:rsid w:val="00B632BA"/>
    <w:rsid w:val="00B63732"/>
    <w:rsid w:val="00B65684"/>
    <w:rsid w:val="00B71487"/>
    <w:rsid w:val="00B72402"/>
    <w:rsid w:val="00B81638"/>
    <w:rsid w:val="00B8176B"/>
    <w:rsid w:val="00B8510D"/>
    <w:rsid w:val="00B87CD7"/>
    <w:rsid w:val="00B93D6E"/>
    <w:rsid w:val="00B94211"/>
    <w:rsid w:val="00B9495C"/>
    <w:rsid w:val="00B97124"/>
    <w:rsid w:val="00BA0B28"/>
    <w:rsid w:val="00BA1AD7"/>
    <w:rsid w:val="00BB3D3F"/>
    <w:rsid w:val="00BB42E7"/>
    <w:rsid w:val="00BB4E87"/>
    <w:rsid w:val="00BB555D"/>
    <w:rsid w:val="00BB79E3"/>
    <w:rsid w:val="00BC7856"/>
    <w:rsid w:val="00BD1256"/>
    <w:rsid w:val="00BD205F"/>
    <w:rsid w:val="00BD24E9"/>
    <w:rsid w:val="00BD6A58"/>
    <w:rsid w:val="00BD754D"/>
    <w:rsid w:val="00BD7C93"/>
    <w:rsid w:val="00BE2C12"/>
    <w:rsid w:val="00BF0964"/>
    <w:rsid w:val="00BF18D9"/>
    <w:rsid w:val="00BF1AD4"/>
    <w:rsid w:val="00BF32F5"/>
    <w:rsid w:val="00BF3DA7"/>
    <w:rsid w:val="00BF4E34"/>
    <w:rsid w:val="00BF5D42"/>
    <w:rsid w:val="00BF6F11"/>
    <w:rsid w:val="00C00FB2"/>
    <w:rsid w:val="00C018EB"/>
    <w:rsid w:val="00C01CE7"/>
    <w:rsid w:val="00C041FD"/>
    <w:rsid w:val="00C0698C"/>
    <w:rsid w:val="00C161CE"/>
    <w:rsid w:val="00C1725D"/>
    <w:rsid w:val="00C205F7"/>
    <w:rsid w:val="00C223D3"/>
    <w:rsid w:val="00C2299E"/>
    <w:rsid w:val="00C23D24"/>
    <w:rsid w:val="00C2764B"/>
    <w:rsid w:val="00C30EF1"/>
    <w:rsid w:val="00C319D0"/>
    <w:rsid w:val="00C34641"/>
    <w:rsid w:val="00C37374"/>
    <w:rsid w:val="00C42546"/>
    <w:rsid w:val="00C43116"/>
    <w:rsid w:val="00C4559D"/>
    <w:rsid w:val="00C46AA0"/>
    <w:rsid w:val="00C46F6F"/>
    <w:rsid w:val="00C473CC"/>
    <w:rsid w:val="00C56F1A"/>
    <w:rsid w:val="00C61E90"/>
    <w:rsid w:val="00C63700"/>
    <w:rsid w:val="00C63BDA"/>
    <w:rsid w:val="00C6576E"/>
    <w:rsid w:val="00C66FAB"/>
    <w:rsid w:val="00C6747E"/>
    <w:rsid w:val="00C713CD"/>
    <w:rsid w:val="00C73C66"/>
    <w:rsid w:val="00C75097"/>
    <w:rsid w:val="00C7672D"/>
    <w:rsid w:val="00C77332"/>
    <w:rsid w:val="00C774FE"/>
    <w:rsid w:val="00C77673"/>
    <w:rsid w:val="00C80AA8"/>
    <w:rsid w:val="00C82377"/>
    <w:rsid w:val="00C86788"/>
    <w:rsid w:val="00C907D7"/>
    <w:rsid w:val="00C91BED"/>
    <w:rsid w:val="00C91CD2"/>
    <w:rsid w:val="00CA00E2"/>
    <w:rsid w:val="00CA1290"/>
    <w:rsid w:val="00CA3CA1"/>
    <w:rsid w:val="00CA5F67"/>
    <w:rsid w:val="00CA7441"/>
    <w:rsid w:val="00CB183F"/>
    <w:rsid w:val="00CB383C"/>
    <w:rsid w:val="00CB4436"/>
    <w:rsid w:val="00CB4822"/>
    <w:rsid w:val="00CB5D9C"/>
    <w:rsid w:val="00CC4EE9"/>
    <w:rsid w:val="00CC5E40"/>
    <w:rsid w:val="00CD0E05"/>
    <w:rsid w:val="00CD109A"/>
    <w:rsid w:val="00CD2CE5"/>
    <w:rsid w:val="00CD4018"/>
    <w:rsid w:val="00CD5C79"/>
    <w:rsid w:val="00CD68CC"/>
    <w:rsid w:val="00CE0F18"/>
    <w:rsid w:val="00CE3B42"/>
    <w:rsid w:val="00CE4E21"/>
    <w:rsid w:val="00CE58B5"/>
    <w:rsid w:val="00CE6FAD"/>
    <w:rsid w:val="00CF251F"/>
    <w:rsid w:val="00CF2E08"/>
    <w:rsid w:val="00D01B62"/>
    <w:rsid w:val="00D03794"/>
    <w:rsid w:val="00D037CC"/>
    <w:rsid w:val="00D05ABA"/>
    <w:rsid w:val="00D05BAC"/>
    <w:rsid w:val="00D06AAD"/>
    <w:rsid w:val="00D221F5"/>
    <w:rsid w:val="00D2250C"/>
    <w:rsid w:val="00D24898"/>
    <w:rsid w:val="00D36378"/>
    <w:rsid w:val="00D40CEB"/>
    <w:rsid w:val="00D41D6C"/>
    <w:rsid w:val="00D4235E"/>
    <w:rsid w:val="00D4358E"/>
    <w:rsid w:val="00D4481D"/>
    <w:rsid w:val="00D50BF5"/>
    <w:rsid w:val="00D51338"/>
    <w:rsid w:val="00D51A1E"/>
    <w:rsid w:val="00D51F88"/>
    <w:rsid w:val="00D521A3"/>
    <w:rsid w:val="00D550EB"/>
    <w:rsid w:val="00D553DD"/>
    <w:rsid w:val="00D55AFF"/>
    <w:rsid w:val="00D55DB9"/>
    <w:rsid w:val="00D564E4"/>
    <w:rsid w:val="00D62F6A"/>
    <w:rsid w:val="00D64EDE"/>
    <w:rsid w:val="00D65EEC"/>
    <w:rsid w:val="00D678D7"/>
    <w:rsid w:val="00D76856"/>
    <w:rsid w:val="00D77783"/>
    <w:rsid w:val="00D80537"/>
    <w:rsid w:val="00D823DB"/>
    <w:rsid w:val="00D839C4"/>
    <w:rsid w:val="00D85204"/>
    <w:rsid w:val="00D86CF0"/>
    <w:rsid w:val="00D8704D"/>
    <w:rsid w:val="00D946EE"/>
    <w:rsid w:val="00D95C1B"/>
    <w:rsid w:val="00DA07D0"/>
    <w:rsid w:val="00DA1217"/>
    <w:rsid w:val="00DA32ED"/>
    <w:rsid w:val="00DA5410"/>
    <w:rsid w:val="00DB1641"/>
    <w:rsid w:val="00DB572D"/>
    <w:rsid w:val="00DB77B2"/>
    <w:rsid w:val="00DB7E23"/>
    <w:rsid w:val="00DC1B47"/>
    <w:rsid w:val="00DC6358"/>
    <w:rsid w:val="00DD5552"/>
    <w:rsid w:val="00DD582D"/>
    <w:rsid w:val="00DD68C2"/>
    <w:rsid w:val="00DE0164"/>
    <w:rsid w:val="00DE122F"/>
    <w:rsid w:val="00DE2461"/>
    <w:rsid w:val="00DE6A2D"/>
    <w:rsid w:val="00DE7C63"/>
    <w:rsid w:val="00DF032C"/>
    <w:rsid w:val="00DF22A3"/>
    <w:rsid w:val="00DF23D1"/>
    <w:rsid w:val="00DF2BB5"/>
    <w:rsid w:val="00DF3CA2"/>
    <w:rsid w:val="00DF4D57"/>
    <w:rsid w:val="00DF6566"/>
    <w:rsid w:val="00DF6DA7"/>
    <w:rsid w:val="00E00382"/>
    <w:rsid w:val="00E04488"/>
    <w:rsid w:val="00E05685"/>
    <w:rsid w:val="00E114DE"/>
    <w:rsid w:val="00E14408"/>
    <w:rsid w:val="00E14AAA"/>
    <w:rsid w:val="00E152F2"/>
    <w:rsid w:val="00E1721E"/>
    <w:rsid w:val="00E2279A"/>
    <w:rsid w:val="00E23A42"/>
    <w:rsid w:val="00E24904"/>
    <w:rsid w:val="00E25DC7"/>
    <w:rsid w:val="00E25DFF"/>
    <w:rsid w:val="00E26791"/>
    <w:rsid w:val="00E26B9D"/>
    <w:rsid w:val="00E35598"/>
    <w:rsid w:val="00E35BC7"/>
    <w:rsid w:val="00E37613"/>
    <w:rsid w:val="00E41BF0"/>
    <w:rsid w:val="00E453DB"/>
    <w:rsid w:val="00E46173"/>
    <w:rsid w:val="00E5769A"/>
    <w:rsid w:val="00E57ADF"/>
    <w:rsid w:val="00E57D75"/>
    <w:rsid w:val="00E60A99"/>
    <w:rsid w:val="00E61947"/>
    <w:rsid w:val="00E62DBC"/>
    <w:rsid w:val="00E6436A"/>
    <w:rsid w:val="00E6467B"/>
    <w:rsid w:val="00E65CDF"/>
    <w:rsid w:val="00E660BD"/>
    <w:rsid w:val="00E678BD"/>
    <w:rsid w:val="00E7302B"/>
    <w:rsid w:val="00E74977"/>
    <w:rsid w:val="00E7564E"/>
    <w:rsid w:val="00E778CA"/>
    <w:rsid w:val="00E80CB3"/>
    <w:rsid w:val="00E81217"/>
    <w:rsid w:val="00E87004"/>
    <w:rsid w:val="00E90C43"/>
    <w:rsid w:val="00E915BE"/>
    <w:rsid w:val="00E95AF5"/>
    <w:rsid w:val="00E962BF"/>
    <w:rsid w:val="00EA1611"/>
    <w:rsid w:val="00EA2A6B"/>
    <w:rsid w:val="00EA6B33"/>
    <w:rsid w:val="00EA6ECA"/>
    <w:rsid w:val="00EC32A1"/>
    <w:rsid w:val="00EC42C8"/>
    <w:rsid w:val="00EC551E"/>
    <w:rsid w:val="00ED32A4"/>
    <w:rsid w:val="00ED3D15"/>
    <w:rsid w:val="00ED48E4"/>
    <w:rsid w:val="00ED51FA"/>
    <w:rsid w:val="00ED65EE"/>
    <w:rsid w:val="00ED6EA2"/>
    <w:rsid w:val="00ED77D3"/>
    <w:rsid w:val="00EE26C8"/>
    <w:rsid w:val="00EE2FA7"/>
    <w:rsid w:val="00EE585C"/>
    <w:rsid w:val="00EE5EAB"/>
    <w:rsid w:val="00EF0908"/>
    <w:rsid w:val="00EF2AE5"/>
    <w:rsid w:val="00EF5662"/>
    <w:rsid w:val="00EF5755"/>
    <w:rsid w:val="00EF6BB1"/>
    <w:rsid w:val="00F00D6F"/>
    <w:rsid w:val="00F04608"/>
    <w:rsid w:val="00F04B92"/>
    <w:rsid w:val="00F0547A"/>
    <w:rsid w:val="00F05D89"/>
    <w:rsid w:val="00F063D7"/>
    <w:rsid w:val="00F06B42"/>
    <w:rsid w:val="00F07022"/>
    <w:rsid w:val="00F11DDB"/>
    <w:rsid w:val="00F14224"/>
    <w:rsid w:val="00F143AD"/>
    <w:rsid w:val="00F20279"/>
    <w:rsid w:val="00F22E50"/>
    <w:rsid w:val="00F233B8"/>
    <w:rsid w:val="00F24903"/>
    <w:rsid w:val="00F3092D"/>
    <w:rsid w:val="00F354F3"/>
    <w:rsid w:val="00F36FBC"/>
    <w:rsid w:val="00F3748B"/>
    <w:rsid w:val="00F37B7E"/>
    <w:rsid w:val="00F37C42"/>
    <w:rsid w:val="00F42C3E"/>
    <w:rsid w:val="00F430E9"/>
    <w:rsid w:val="00F438F1"/>
    <w:rsid w:val="00F471B1"/>
    <w:rsid w:val="00F5110D"/>
    <w:rsid w:val="00F51DE8"/>
    <w:rsid w:val="00F52A8E"/>
    <w:rsid w:val="00F5675C"/>
    <w:rsid w:val="00F56E4F"/>
    <w:rsid w:val="00F652EA"/>
    <w:rsid w:val="00F654B5"/>
    <w:rsid w:val="00F65CA0"/>
    <w:rsid w:val="00F65E18"/>
    <w:rsid w:val="00F65F2A"/>
    <w:rsid w:val="00F67E38"/>
    <w:rsid w:val="00F77F78"/>
    <w:rsid w:val="00F836BB"/>
    <w:rsid w:val="00F850C4"/>
    <w:rsid w:val="00F90861"/>
    <w:rsid w:val="00F94218"/>
    <w:rsid w:val="00F94326"/>
    <w:rsid w:val="00F953EE"/>
    <w:rsid w:val="00F95FFB"/>
    <w:rsid w:val="00F971AB"/>
    <w:rsid w:val="00FA447C"/>
    <w:rsid w:val="00FA733E"/>
    <w:rsid w:val="00FB4B5F"/>
    <w:rsid w:val="00FB5557"/>
    <w:rsid w:val="00FC104C"/>
    <w:rsid w:val="00FC2C2A"/>
    <w:rsid w:val="00FC3D1C"/>
    <w:rsid w:val="00FC515B"/>
    <w:rsid w:val="00FC6566"/>
    <w:rsid w:val="00FC6E8F"/>
    <w:rsid w:val="00FC6F9E"/>
    <w:rsid w:val="00FD3F25"/>
    <w:rsid w:val="00FD4875"/>
    <w:rsid w:val="00FD5AF8"/>
    <w:rsid w:val="00FD60FC"/>
    <w:rsid w:val="00FD6498"/>
    <w:rsid w:val="00FD6E0A"/>
    <w:rsid w:val="00FD6E52"/>
    <w:rsid w:val="00FE22FD"/>
    <w:rsid w:val="00FE63B1"/>
    <w:rsid w:val="00FE7DE5"/>
    <w:rsid w:val="00FE7DF4"/>
    <w:rsid w:val="00FF0582"/>
    <w:rsid w:val="00FF07F9"/>
    <w:rsid w:val="00FF49D1"/>
    <w:rsid w:val="00FF5ED3"/>
    <w:rsid w:val="00FF615C"/>
    <w:rsid w:val="00FF6631"/>
    <w:rsid w:val="00FF74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37374"/>
    <w:pPr>
      <w:jc w:val="both"/>
    </w:pPr>
    <w:rPr>
      <w:rFonts w:ascii="Arial" w:hAnsi="Arial"/>
      <w:spacing w:val="-5"/>
      <w:lang w:eastAsia="en-US"/>
    </w:rPr>
  </w:style>
  <w:style w:type="paragraph" w:styleId="1">
    <w:name w:val="heading 1"/>
    <w:basedOn w:val="a2"/>
    <w:next w:val="a3"/>
    <w:qFormat/>
    <w:rsid w:val="007B7CDE"/>
    <w:pPr>
      <w:spacing w:after="220"/>
      <w:jc w:val="left"/>
      <w:outlineLvl w:val="0"/>
    </w:pPr>
  </w:style>
  <w:style w:type="paragraph" w:styleId="21">
    <w:name w:val="heading 2"/>
    <w:basedOn w:val="a2"/>
    <w:next w:val="a3"/>
    <w:qFormat/>
    <w:rsid w:val="007B7CDE"/>
    <w:pPr>
      <w:jc w:val="left"/>
      <w:outlineLvl w:val="1"/>
    </w:pPr>
    <w:rPr>
      <w:sz w:val="18"/>
    </w:rPr>
  </w:style>
  <w:style w:type="paragraph" w:styleId="31">
    <w:name w:val="heading 3"/>
    <w:basedOn w:val="a2"/>
    <w:next w:val="a3"/>
    <w:qFormat/>
    <w:rsid w:val="007B7CDE"/>
    <w:pPr>
      <w:spacing w:after="220"/>
      <w:jc w:val="left"/>
      <w:outlineLvl w:val="2"/>
    </w:pPr>
    <w:rPr>
      <w:rFonts w:ascii="Arial" w:hAnsi="Arial"/>
      <w:sz w:val="22"/>
    </w:rPr>
  </w:style>
  <w:style w:type="paragraph" w:styleId="41">
    <w:name w:val="heading 4"/>
    <w:basedOn w:val="a2"/>
    <w:next w:val="a3"/>
    <w:qFormat/>
    <w:rsid w:val="007B7CDE"/>
    <w:pPr>
      <w:ind w:left="360"/>
      <w:outlineLvl w:val="3"/>
    </w:pPr>
    <w:rPr>
      <w:spacing w:val="-5"/>
      <w:sz w:val="18"/>
    </w:rPr>
  </w:style>
  <w:style w:type="paragraph" w:styleId="51">
    <w:name w:val="heading 5"/>
    <w:basedOn w:val="a2"/>
    <w:next w:val="a3"/>
    <w:qFormat/>
    <w:rsid w:val="007B7CDE"/>
    <w:pPr>
      <w:ind w:left="720"/>
      <w:outlineLvl w:val="4"/>
    </w:pPr>
    <w:rPr>
      <w:spacing w:val="-5"/>
      <w:sz w:val="18"/>
    </w:rPr>
  </w:style>
  <w:style w:type="paragraph" w:styleId="6">
    <w:name w:val="heading 6"/>
    <w:basedOn w:val="a2"/>
    <w:next w:val="a3"/>
    <w:qFormat/>
    <w:rsid w:val="007B7CDE"/>
    <w:pPr>
      <w:ind w:left="1080"/>
      <w:outlineLvl w:val="5"/>
    </w:pPr>
    <w:rPr>
      <w:spacing w:val="-5"/>
      <w:sz w:val="18"/>
    </w:rPr>
  </w:style>
  <w:style w:type="paragraph" w:styleId="7">
    <w:name w:val="heading 7"/>
    <w:basedOn w:val="a1"/>
    <w:next w:val="a1"/>
    <w:qFormat/>
    <w:rsid w:val="007B7CD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1"/>
    <w:next w:val="a1"/>
    <w:qFormat/>
    <w:rsid w:val="007B7CD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1"/>
    <w:next w:val="a1"/>
    <w:qFormat/>
    <w:rsid w:val="007B7CDE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Внимание"/>
    <w:basedOn w:val="a1"/>
    <w:next w:val="a8"/>
    <w:rsid w:val="007B7CDE"/>
    <w:pPr>
      <w:spacing w:before="220" w:after="220" w:line="220" w:lineRule="atLeast"/>
    </w:pPr>
  </w:style>
  <w:style w:type="paragraph" w:styleId="a8">
    <w:name w:val="Salutation"/>
    <w:basedOn w:val="a1"/>
    <w:next w:val="a9"/>
    <w:rsid w:val="007B7CDE"/>
    <w:pPr>
      <w:spacing w:before="220" w:after="220" w:line="220" w:lineRule="atLeast"/>
      <w:jc w:val="left"/>
    </w:pPr>
  </w:style>
  <w:style w:type="paragraph" w:styleId="a3">
    <w:name w:val="Body Text"/>
    <w:basedOn w:val="a1"/>
    <w:rsid w:val="007B7CDE"/>
    <w:pPr>
      <w:spacing w:after="220" w:line="220" w:lineRule="atLeast"/>
    </w:pPr>
  </w:style>
  <w:style w:type="paragraph" w:customStyle="1" w:styleId="aa">
    <w:name w:val="Список копий"/>
    <w:basedOn w:val="a1"/>
    <w:rsid w:val="007B7CDE"/>
    <w:pPr>
      <w:keepLines/>
      <w:spacing w:line="220" w:lineRule="atLeast"/>
      <w:ind w:left="360" w:hanging="360"/>
    </w:pPr>
  </w:style>
  <w:style w:type="paragraph" w:styleId="ab">
    <w:name w:val="Closing"/>
    <w:basedOn w:val="a1"/>
    <w:next w:val="ac"/>
    <w:rsid w:val="007B7CDE"/>
    <w:pPr>
      <w:keepNext/>
      <w:spacing w:after="60" w:line="220" w:lineRule="atLeast"/>
    </w:pPr>
  </w:style>
  <w:style w:type="paragraph" w:styleId="ac">
    <w:name w:val="Signature"/>
    <w:basedOn w:val="a1"/>
    <w:next w:val="ad"/>
    <w:rsid w:val="007B7CDE"/>
    <w:pPr>
      <w:keepNext/>
      <w:spacing w:before="880" w:line="220" w:lineRule="atLeast"/>
      <w:jc w:val="left"/>
    </w:pPr>
  </w:style>
  <w:style w:type="paragraph" w:customStyle="1" w:styleId="ae">
    <w:name w:val="Название предприятия"/>
    <w:basedOn w:val="a1"/>
    <w:rsid w:val="007B7CDE"/>
    <w:pPr>
      <w:framePr w:w="3845" w:h="1584" w:hSpace="187" w:vSpace="187" w:wrap="notBeside" w:vAnchor="page" w:hAnchor="margin" w:y="894" w:anchorLock="1"/>
      <w:spacing w:line="280" w:lineRule="atLeast"/>
    </w:pPr>
    <w:rPr>
      <w:rFonts w:ascii="Arial Black" w:hAnsi="Arial Black"/>
      <w:spacing w:val="-25"/>
      <w:sz w:val="32"/>
    </w:rPr>
  </w:style>
  <w:style w:type="paragraph" w:styleId="af">
    <w:name w:val="Date"/>
    <w:basedOn w:val="a1"/>
    <w:next w:val="af0"/>
    <w:rsid w:val="007B7CDE"/>
    <w:pPr>
      <w:spacing w:after="220" w:line="220" w:lineRule="atLeast"/>
    </w:pPr>
  </w:style>
  <w:style w:type="character" w:styleId="af1">
    <w:name w:val="Emphasis"/>
    <w:qFormat/>
    <w:rsid w:val="007B7CDE"/>
    <w:rPr>
      <w:rFonts w:ascii="Arial Black" w:hAnsi="Arial Black"/>
      <w:sz w:val="18"/>
    </w:rPr>
  </w:style>
  <w:style w:type="paragraph" w:customStyle="1" w:styleId="af2">
    <w:name w:val="Приложение"/>
    <w:basedOn w:val="a1"/>
    <w:next w:val="aa"/>
    <w:rsid w:val="007B7CDE"/>
    <w:pPr>
      <w:keepNext/>
      <w:keepLines/>
      <w:spacing w:after="220" w:line="220" w:lineRule="atLeast"/>
    </w:pPr>
  </w:style>
  <w:style w:type="paragraph" w:customStyle="1" w:styleId="a2">
    <w:name w:val="База заголовка"/>
    <w:basedOn w:val="a1"/>
    <w:next w:val="a3"/>
    <w:rsid w:val="007B7CDE"/>
    <w:pPr>
      <w:keepNext/>
      <w:keepLines/>
      <w:spacing w:line="220" w:lineRule="atLeast"/>
    </w:pPr>
    <w:rPr>
      <w:rFonts w:ascii="Arial Black" w:hAnsi="Arial Black"/>
      <w:spacing w:val="-10"/>
      <w:kern w:val="20"/>
    </w:rPr>
  </w:style>
  <w:style w:type="paragraph" w:customStyle="1" w:styleId="af3">
    <w:name w:val="Внутренний адрес"/>
    <w:basedOn w:val="a1"/>
    <w:rsid w:val="007B7CDE"/>
    <w:pPr>
      <w:spacing w:line="220" w:lineRule="atLeast"/>
    </w:pPr>
  </w:style>
  <w:style w:type="paragraph" w:customStyle="1" w:styleId="af0">
    <w:name w:val="Адресат"/>
    <w:basedOn w:val="af3"/>
    <w:next w:val="af3"/>
    <w:rsid w:val="007B7CDE"/>
    <w:pPr>
      <w:spacing w:before="220"/>
    </w:pPr>
  </w:style>
  <w:style w:type="paragraph" w:customStyle="1" w:styleId="af4">
    <w:name w:val="Указания"/>
    <w:basedOn w:val="a1"/>
    <w:next w:val="af0"/>
    <w:rsid w:val="007B7CDE"/>
    <w:pPr>
      <w:spacing w:after="220" w:line="220" w:lineRule="atLeast"/>
    </w:pPr>
    <w:rPr>
      <w:caps/>
    </w:rPr>
  </w:style>
  <w:style w:type="paragraph" w:customStyle="1" w:styleId="22">
    <w:name w:val="Инициалы 2"/>
    <w:basedOn w:val="a1"/>
    <w:next w:val="af2"/>
    <w:rsid w:val="007B7CDE"/>
    <w:pPr>
      <w:keepNext/>
      <w:keepLines/>
      <w:spacing w:before="220" w:line="220" w:lineRule="atLeast"/>
    </w:pPr>
  </w:style>
  <w:style w:type="paragraph" w:customStyle="1" w:styleId="af5">
    <w:name w:val="Строка ссылки"/>
    <w:basedOn w:val="a1"/>
    <w:next w:val="af4"/>
    <w:rsid w:val="007B7CDE"/>
    <w:pPr>
      <w:spacing w:after="220" w:line="220" w:lineRule="atLeast"/>
      <w:jc w:val="left"/>
    </w:pPr>
  </w:style>
  <w:style w:type="paragraph" w:customStyle="1" w:styleId="af6">
    <w:name w:val="Обратный адрес"/>
    <w:basedOn w:val="a1"/>
    <w:rsid w:val="007B7CDE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  <w:jc w:val="left"/>
    </w:pPr>
    <w:rPr>
      <w:spacing w:val="0"/>
      <w:sz w:val="14"/>
    </w:rPr>
  </w:style>
  <w:style w:type="paragraph" w:customStyle="1" w:styleId="af7">
    <w:name w:val="Название предприятия в подписи"/>
    <w:basedOn w:val="ac"/>
    <w:next w:val="22"/>
    <w:rsid w:val="007B7CDE"/>
    <w:pPr>
      <w:spacing w:before="0"/>
    </w:pPr>
  </w:style>
  <w:style w:type="paragraph" w:customStyle="1" w:styleId="ad">
    <w:name w:val="Должность в подписи"/>
    <w:basedOn w:val="ac"/>
    <w:next w:val="af7"/>
    <w:rsid w:val="007B7CDE"/>
    <w:pPr>
      <w:spacing w:before="0"/>
    </w:pPr>
  </w:style>
  <w:style w:type="character" w:customStyle="1" w:styleId="af8">
    <w:name w:val="Девиз"/>
    <w:basedOn w:val="a4"/>
    <w:rsid w:val="007B7CDE"/>
    <w:rPr>
      <w:rFonts w:ascii="Arial Black" w:hAnsi="Arial Black"/>
      <w:sz w:val="18"/>
    </w:rPr>
  </w:style>
  <w:style w:type="paragraph" w:customStyle="1" w:styleId="a9">
    <w:name w:val="Тема"/>
    <w:basedOn w:val="a1"/>
    <w:next w:val="a3"/>
    <w:rsid w:val="007B7CDE"/>
    <w:pPr>
      <w:spacing w:after="220" w:line="220" w:lineRule="atLeast"/>
      <w:jc w:val="left"/>
    </w:pPr>
    <w:rPr>
      <w:rFonts w:ascii="Arial Black" w:hAnsi="Arial Black"/>
      <w:spacing w:val="-10"/>
    </w:rPr>
  </w:style>
  <w:style w:type="paragraph" w:styleId="af9">
    <w:name w:val="header"/>
    <w:basedOn w:val="a1"/>
    <w:rsid w:val="007B7CDE"/>
    <w:pPr>
      <w:tabs>
        <w:tab w:val="center" w:pos="4320"/>
        <w:tab w:val="right" w:pos="8640"/>
      </w:tabs>
    </w:pPr>
  </w:style>
  <w:style w:type="paragraph" w:styleId="afa">
    <w:name w:val="footer"/>
    <w:basedOn w:val="a1"/>
    <w:link w:val="afb"/>
    <w:uiPriority w:val="99"/>
    <w:rsid w:val="007B7CDE"/>
    <w:pPr>
      <w:tabs>
        <w:tab w:val="center" w:pos="4320"/>
        <w:tab w:val="right" w:pos="8640"/>
      </w:tabs>
    </w:pPr>
  </w:style>
  <w:style w:type="paragraph" w:styleId="afc">
    <w:name w:val="List"/>
    <w:basedOn w:val="a3"/>
    <w:rsid w:val="007B7CDE"/>
    <w:pPr>
      <w:ind w:left="360" w:hanging="360"/>
    </w:pPr>
  </w:style>
  <w:style w:type="paragraph" w:styleId="a">
    <w:name w:val="List Bullet"/>
    <w:basedOn w:val="afc"/>
    <w:autoRedefine/>
    <w:rsid w:val="007B7CDE"/>
    <w:pPr>
      <w:numPr>
        <w:numId w:val="1"/>
      </w:numPr>
    </w:pPr>
  </w:style>
  <w:style w:type="paragraph" w:styleId="a0">
    <w:name w:val="List Number"/>
    <w:basedOn w:val="a3"/>
    <w:rsid w:val="007B7CDE"/>
    <w:pPr>
      <w:numPr>
        <w:numId w:val="2"/>
      </w:numPr>
    </w:pPr>
  </w:style>
  <w:style w:type="paragraph" w:styleId="HTML">
    <w:name w:val="HTML Address"/>
    <w:basedOn w:val="a1"/>
    <w:rsid w:val="007B7CDE"/>
    <w:rPr>
      <w:i/>
      <w:iCs/>
    </w:rPr>
  </w:style>
  <w:style w:type="paragraph" w:styleId="afd">
    <w:name w:val="envelope address"/>
    <w:basedOn w:val="a1"/>
    <w:rsid w:val="007B7CDE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character" w:styleId="HTML0">
    <w:name w:val="HTML Acronym"/>
    <w:basedOn w:val="a4"/>
    <w:rsid w:val="007B7CDE"/>
  </w:style>
  <w:style w:type="character" w:styleId="afe">
    <w:name w:val="Hyperlink"/>
    <w:basedOn w:val="a4"/>
    <w:rsid w:val="007B7CDE"/>
    <w:rPr>
      <w:color w:val="0000FF"/>
      <w:u w:val="single"/>
    </w:rPr>
  </w:style>
  <w:style w:type="paragraph" w:styleId="aff">
    <w:name w:val="Note Heading"/>
    <w:basedOn w:val="a1"/>
    <w:next w:val="a1"/>
    <w:rsid w:val="007B7CDE"/>
  </w:style>
  <w:style w:type="paragraph" w:styleId="aff0">
    <w:name w:val="toa heading"/>
    <w:basedOn w:val="a1"/>
    <w:next w:val="a1"/>
    <w:semiHidden/>
    <w:rsid w:val="007B7CDE"/>
    <w:pPr>
      <w:spacing w:before="120"/>
    </w:pPr>
    <w:rPr>
      <w:rFonts w:cs="Arial"/>
      <w:b/>
      <w:bCs/>
      <w:sz w:val="24"/>
      <w:szCs w:val="24"/>
    </w:rPr>
  </w:style>
  <w:style w:type="character" w:styleId="aff1">
    <w:name w:val="endnote reference"/>
    <w:basedOn w:val="a4"/>
    <w:semiHidden/>
    <w:rsid w:val="007B7CDE"/>
    <w:rPr>
      <w:vertAlign w:val="superscript"/>
    </w:rPr>
  </w:style>
  <w:style w:type="character" w:styleId="aff2">
    <w:name w:val="annotation reference"/>
    <w:basedOn w:val="a4"/>
    <w:semiHidden/>
    <w:rsid w:val="007B7CDE"/>
    <w:rPr>
      <w:sz w:val="16"/>
      <w:szCs w:val="16"/>
    </w:rPr>
  </w:style>
  <w:style w:type="character" w:styleId="aff3">
    <w:name w:val="footnote reference"/>
    <w:basedOn w:val="a4"/>
    <w:semiHidden/>
    <w:rsid w:val="007B7CDE"/>
    <w:rPr>
      <w:vertAlign w:val="superscript"/>
    </w:rPr>
  </w:style>
  <w:style w:type="character" w:styleId="HTML1">
    <w:name w:val="HTML Keyboard"/>
    <w:basedOn w:val="a4"/>
    <w:rsid w:val="007B7CDE"/>
    <w:rPr>
      <w:rFonts w:ascii="Courier New" w:hAnsi="Courier New"/>
      <w:sz w:val="20"/>
      <w:szCs w:val="20"/>
    </w:rPr>
  </w:style>
  <w:style w:type="character" w:styleId="HTML2">
    <w:name w:val="HTML Code"/>
    <w:basedOn w:val="a4"/>
    <w:rsid w:val="007B7CDE"/>
    <w:rPr>
      <w:rFonts w:ascii="Courier New" w:hAnsi="Courier New"/>
      <w:sz w:val="20"/>
      <w:szCs w:val="20"/>
    </w:rPr>
  </w:style>
  <w:style w:type="paragraph" w:styleId="aff4">
    <w:name w:val="Body Text First Indent"/>
    <w:basedOn w:val="a3"/>
    <w:rsid w:val="007B7CDE"/>
    <w:pPr>
      <w:spacing w:after="120" w:line="240" w:lineRule="auto"/>
      <w:ind w:firstLine="210"/>
    </w:pPr>
  </w:style>
  <w:style w:type="paragraph" w:styleId="aff5">
    <w:name w:val="Body Text Indent"/>
    <w:basedOn w:val="a1"/>
    <w:rsid w:val="007B7CDE"/>
    <w:pPr>
      <w:spacing w:after="120"/>
      <w:ind w:left="283"/>
    </w:pPr>
  </w:style>
  <w:style w:type="paragraph" w:styleId="23">
    <w:name w:val="Body Text First Indent 2"/>
    <w:basedOn w:val="aff5"/>
    <w:rsid w:val="007B7CDE"/>
    <w:pPr>
      <w:ind w:firstLine="210"/>
    </w:pPr>
  </w:style>
  <w:style w:type="paragraph" w:styleId="20">
    <w:name w:val="List Bullet 2"/>
    <w:basedOn w:val="a1"/>
    <w:autoRedefine/>
    <w:rsid w:val="007B7CDE"/>
    <w:pPr>
      <w:numPr>
        <w:numId w:val="3"/>
      </w:numPr>
    </w:pPr>
  </w:style>
  <w:style w:type="paragraph" w:styleId="30">
    <w:name w:val="List Bullet 3"/>
    <w:basedOn w:val="a1"/>
    <w:autoRedefine/>
    <w:rsid w:val="007B7CDE"/>
    <w:pPr>
      <w:numPr>
        <w:numId w:val="4"/>
      </w:numPr>
    </w:pPr>
  </w:style>
  <w:style w:type="paragraph" w:styleId="40">
    <w:name w:val="List Bullet 4"/>
    <w:basedOn w:val="a1"/>
    <w:autoRedefine/>
    <w:rsid w:val="007B7CDE"/>
    <w:pPr>
      <w:numPr>
        <w:numId w:val="5"/>
      </w:numPr>
    </w:pPr>
  </w:style>
  <w:style w:type="paragraph" w:styleId="50">
    <w:name w:val="List Bullet 5"/>
    <w:basedOn w:val="a1"/>
    <w:autoRedefine/>
    <w:rsid w:val="007B7CDE"/>
    <w:pPr>
      <w:numPr>
        <w:numId w:val="6"/>
      </w:numPr>
    </w:pPr>
  </w:style>
  <w:style w:type="paragraph" w:styleId="aff6">
    <w:name w:val="Title"/>
    <w:basedOn w:val="a1"/>
    <w:qFormat/>
    <w:rsid w:val="007B7CD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ff7">
    <w:name w:val="caption"/>
    <w:basedOn w:val="a1"/>
    <w:next w:val="a1"/>
    <w:qFormat/>
    <w:rsid w:val="007B7CDE"/>
    <w:pPr>
      <w:spacing w:before="120" w:after="120"/>
    </w:pPr>
    <w:rPr>
      <w:b/>
      <w:bCs/>
    </w:rPr>
  </w:style>
  <w:style w:type="character" w:styleId="aff8">
    <w:name w:val="page number"/>
    <w:basedOn w:val="a4"/>
    <w:rsid w:val="007B7CDE"/>
  </w:style>
  <w:style w:type="character" w:styleId="aff9">
    <w:name w:val="line number"/>
    <w:basedOn w:val="a4"/>
    <w:rsid w:val="007B7CDE"/>
  </w:style>
  <w:style w:type="paragraph" w:styleId="2">
    <w:name w:val="List Number 2"/>
    <w:basedOn w:val="a1"/>
    <w:rsid w:val="007B7CDE"/>
    <w:pPr>
      <w:numPr>
        <w:numId w:val="7"/>
      </w:numPr>
    </w:pPr>
  </w:style>
  <w:style w:type="paragraph" w:styleId="3">
    <w:name w:val="List Number 3"/>
    <w:basedOn w:val="a1"/>
    <w:rsid w:val="007B7CDE"/>
    <w:pPr>
      <w:numPr>
        <w:numId w:val="8"/>
      </w:numPr>
    </w:pPr>
  </w:style>
  <w:style w:type="paragraph" w:styleId="4">
    <w:name w:val="List Number 4"/>
    <w:basedOn w:val="a1"/>
    <w:rsid w:val="007B7CDE"/>
    <w:pPr>
      <w:numPr>
        <w:numId w:val="9"/>
      </w:numPr>
    </w:pPr>
  </w:style>
  <w:style w:type="paragraph" w:styleId="5">
    <w:name w:val="List Number 5"/>
    <w:basedOn w:val="a1"/>
    <w:rsid w:val="007B7CDE"/>
    <w:pPr>
      <w:numPr>
        <w:numId w:val="10"/>
      </w:numPr>
    </w:pPr>
  </w:style>
  <w:style w:type="character" w:styleId="HTML3">
    <w:name w:val="HTML Sample"/>
    <w:basedOn w:val="a4"/>
    <w:rsid w:val="007B7CDE"/>
    <w:rPr>
      <w:rFonts w:ascii="Courier New" w:hAnsi="Courier New"/>
    </w:rPr>
  </w:style>
  <w:style w:type="paragraph" w:styleId="24">
    <w:name w:val="envelope return"/>
    <w:basedOn w:val="a1"/>
    <w:rsid w:val="007B7CDE"/>
    <w:rPr>
      <w:rFonts w:cs="Arial"/>
    </w:rPr>
  </w:style>
  <w:style w:type="paragraph" w:styleId="affa">
    <w:name w:val="Normal (Web)"/>
    <w:basedOn w:val="a1"/>
    <w:rsid w:val="007B7CDE"/>
    <w:rPr>
      <w:rFonts w:ascii="Times New Roman" w:hAnsi="Times New Roman"/>
      <w:sz w:val="24"/>
      <w:szCs w:val="24"/>
    </w:rPr>
  </w:style>
  <w:style w:type="paragraph" w:styleId="affb">
    <w:name w:val="Normal Indent"/>
    <w:basedOn w:val="a1"/>
    <w:rsid w:val="007B7CDE"/>
    <w:pPr>
      <w:ind w:left="720"/>
    </w:pPr>
  </w:style>
  <w:style w:type="paragraph" w:styleId="10">
    <w:name w:val="toc 1"/>
    <w:basedOn w:val="a1"/>
    <w:next w:val="a1"/>
    <w:autoRedefine/>
    <w:semiHidden/>
    <w:rsid w:val="007B7CDE"/>
  </w:style>
  <w:style w:type="paragraph" w:styleId="25">
    <w:name w:val="toc 2"/>
    <w:basedOn w:val="a1"/>
    <w:next w:val="a1"/>
    <w:autoRedefine/>
    <w:semiHidden/>
    <w:rsid w:val="007B7CDE"/>
    <w:pPr>
      <w:ind w:left="200"/>
    </w:pPr>
  </w:style>
  <w:style w:type="paragraph" w:styleId="32">
    <w:name w:val="toc 3"/>
    <w:basedOn w:val="a1"/>
    <w:next w:val="a1"/>
    <w:autoRedefine/>
    <w:semiHidden/>
    <w:rsid w:val="007B7CDE"/>
    <w:pPr>
      <w:ind w:left="400"/>
    </w:pPr>
  </w:style>
  <w:style w:type="paragraph" w:styleId="42">
    <w:name w:val="toc 4"/>
    <w:basedOn w:val="a1"/>
    <w:next w:val="a1"/>
    <w:autoRedefine/>
    <w:semiHidden/>
    <w:rsid w:val="007B7CDE"/>
    <w:pPr>
      <w:ind w:left="600"/>
    </w:pPr>
  </w:style>
  <w:style w:type="paragraph" w:styleId="52">
    <w:name w:val="toc 5"/>
    <w:basedOn w:val="a1"/>
    <w:next w:val="a1"/>
    <w:autoRedefine/>
    <w:semiHidden/>
    <w:rsid w:val="007B7CDE"/>
    <w:pPr>
      <w:ind w:left="800"/>
    </w:pPr>
  </w:style>
  <w:style w:type="paragraph" w:styleId="60">
    <w:name w:val="toc 6"/>
    <w:basedOn w:val="a1"/>
    <w:next w:val="a1"/>
    <w:autoRedefine/>
    <w:semiHidden/>
    <w:rsid w:val="007B7CDE"/>
    <w:pPr>
      <w:ind w:left="1000"/>
    </w:pPr>
  </w:style>
  <w:style w:type="paragraph" w:styleId="70">
    <w:name w:val="toc 7"/>
    <w:basedOn w:val="a1"/>
    <w:next w:val="a1"/>
    <w:autoRedefine/>
    <w:semiHidden/>
    <w:rsid w:val="007B7CDE"/>
    <w:pPr>
      <w:ind w:left="1200"/>
    </w:pPr>
  </w:style>
  <w:style w:type="paragraph" w:styleId="80">
    <w:name w:val="toc 8"/>
    <w:basedOn w:val="a1"/>
    <w:next w:val="a1"/>
    <w:autoRedefine/>
    <w:semiHidden/>
    <w:rsid w:val="007B7CDE"/>
    <w:pPr>
      <w:ind w:left="1400"/>
    </w:pPr>
  </w:style>
  <w:style w:type="paragraph" w:styleId="90">
    <w:name w:val="toc 9"/>
    <w:basedOn w:val="a1"/>
    <w:next w:val="a1"/>
    <w:autoRedefine/>
    <w:semiHidden/>
    <w:rsid w:val="007B7CDE"/>
    <w:pPr>
      <w:ind w:left="1600"/>
    </w:pPr>
  </w:style>
  <w:style w:type="character" w:styleId="HTML4">
    <w:name w:val="HTML Definition"/>
    <w:basedOn w:val="a4"/>
    <w:rsid w:val="007B7CDE"/>
    <w:rPr>
      <w:i/>
      <w:iCs/>
    </w:rPr>
  </w:style>
  <w:style w:type="paragraph" w:styleId="26">
    <w:name w:val="Body Text 2"/>
    <w:basedOn w:val="a1"/>
    <w:rsid w:val="007B7CDE"/>
    <w:pPr>
      <w:spacing w:after="120" w:line="480" w:lineRule="auto"/>
    </w:pPr>
  </w:style>
  <w:style w:type="paragraph" w:styleId="33">
    <w:name w:val="Body Text 3"/>
    <w:basedOn w:val="a1"/>
    <w:rsid w:val="007B7CDE"/>
    <w:pPr>
      <w:spacing w:after="120"/>
    </w:pPr>
    <w:rPr>
      <w:sz w:val="16"/>
      <w:szCs w:val="16"/>
    </w:rPr>
  </w:style>
  <w:style w:type="paragraph" w:styleId="27">
    <w:name w:val="Body Text Indent 2"/>
    <w:basedOn w:val="a1"/>
    <w:rsid w:val="007B7CDE"/>
    <w:pPr>
      <w:spacing w:after="120" w:line="480" w:lineRule="auto"/>
      <w:ind w:left="283"/>
    </w:pPr>
  </w:style>
  <w:style w:type="paragraph" w:styleId="34">
    <w:name w:val="Body Text Indent 3"/>
    <w:basedOn w:val="a1"/>
    <w:rsid w:val="007B7CDE"/>
    <w:pPr>
      <w:spacing w:after="120"/>
      <w:ind w:left="283"/>
    </w:pPr>
    <w:rPr>
      <w:sz w:val="16"/>
      <w:szCs w:val="16"/>
    </w:rPr>
  </w:style>
  <w:style w:type="character" w:styleId="HTML5">
    <w:name w:val="HTML Variable"/>
    <w:basedOn w:val="a4"/>
    <w:rsid w:val="007B7CDE"/>
    <w:rPr>
      <w:i/>
      <w:iCs/>
    </w:rPr>
  </w:style>
  <w:style w:type="paragraph" w:styleId="affc">
    <w:name w:val="table of figures"/>
    <w:basedOn w:val="a1"/>
    <w:next w:val="a1"/>
    <w:semiHidden/>
    <w:rsid w:val="007B7CDE"/>
    <w:pPr>
      <w:ind w:left="400" w:hanging="400"/>
    </w:pPr>
  </w:style>
  <w:style w:type="character" w:styleId="HTML6">
    <w:name w:val="HTML Typewriter"/>
    <w:basedOn w:val="a4"/>
    <w:rsid w:val="007B7CDE"/>
    <w:rPr>
      <w:rFonts w:ascii="Courier New" w:hAnsi="Courier New"/>
      <w:sz w:val="20"/>
      <w:szCs w:val="20"/>
    </w:rPr>
  </w:style>
  <w:style w:type="paragraph" w:styleId="affd">
    <w:name w:val="Subtitle"/>
    <w:basedOn w:val="a1"/>
    <w:qFormat/>
    <w:rsid w:val="007B7CDE"/>
    <w:pPr>
      <w:spacing w:after="60"/>
      <w:jc w:val="center"/>
      <w:outlineLvl w:val="1"/>
    </w:pPr>
    <w:rPr>
      <w:rFonts w:cs="Arial"/>
      <w:sz w:val="24"/>
      <w:szCs w:val="24"/>
    </w:rPr>
  </w:style>
  <w:style w:type="paragraph" w:styleId="affe">
    <w:name w:val="List Continue"/>
    <w:basedOn w:val="a1"/>
    <w:rsid w:val="007B7CDE"/>
    <w:pPr>
      <w:spacing w:after="120"/>
      <w:ind w:left="283"/>
    </w:pPr>
  </w:style>
  <w:style w:type="paragraph" w:styleId="28">
    <w:name w:val="List Continue 2"/>
    <w:basedOn w:val="a1"/>
    <w:rsid w:val="007B7CDE"/>
    <w:pPr>
      <w:spacing w:after="120"/>
      <w:ind w:left="566"/>
    </w:pPr>
  </w:style>
  <w:style w:type="paragraph" w:styleId="35">
    <w:name w:val="List Continue 3"/>
    <w:basedOn w:val="a1"/>
    <w:rsid w:val="007B7CDE"/>
    <w:pPr>
      <w:spacing w:after="120"/>
      <w:ind w:left="849"/>
    </w:pPr>
  </w:style>
  <w:style w:type="paragraph" w:styleId="43">
    <w:name w:val="List Continue 4"/>
    <w:basedOn w:val="a1"/>
    <w:rsid w:val="007B7CDE"/>
    <w:pPr>
      <w:spacing w:after="120"/>
      <w:ind w:left="1132"/>
    </w:pPr>
  </w:style>
  <w:style w:type="paragraph" w:styleId="53">
    <w:name w:val="List Continue 5"/>
    <w:basedOn w:val="a1"/>
    <w:rsid w:val="007B7CDE"/>
    <w:pPr>
      <w:spacing w:after="120"/>
      <w:ind w:left="1415"/>
    </w:pPr>
  </w:style>
  <w:style w:type="character" w:styleId="afff">
    <w:name w:val="FollowedHyperlink"/>
    <w:basedOn w:val="a4"/>
    <w:rsid w:val="007B7CDE"/>
    <w:rPr>
      <w:color w:val="800080"/>
      <w:u w:val="single"/>
    </w:rPr>
  </w:style>
  <w:style w:type="paragraph" w:styleId="29">
    <w:name w:val="List 2"/>
    <w:basedOn w:val="a1"/>
    <w:rsid w:val="007B7CDE"/>
    <w:pPr>
      <w:ind w:left="566" w:hanging="283"/>
    </w:pPr>
  </w:style>
  <w:style w:type="paragraph" w:styleId="36">
    <w:name w:val="List 3"/>
    <w:basedOn w:val="a1"/>
    <w:rsid w:val="007B7CDE"/>
    <w:pPr>
      <w:ind w:left="849" w:hanging="283"/>
    </w:pPr>
  </w:style>
  <w:style w:type="paragraph" w:styleId="44">
    <w:name w:val="List 4"/>
    <w:basedOn w:val="a1"/>
    <w:rsid w:val="007B7CDE"/>
    <w:pPr>
      <w:ind w:left="1132" w:hanging="283"/>
    </w:pPr>
  </w:style>
  <w:style w:type="paragraph" w:styleId="54">
    <w:name w:val="List 5"/>
    <w:basedOn w:val="a1"/>
    <w:rsid w:val="007B7CDE"/>
    <w:pPr>
      <w:ind w:left="1415" w:hanging="283"/>
    </w:pPr>
  </w:style>
  <w:style w:type="paragraph" w:styleId="HTML7">
    <w:name w:val="HTML Preformatted"/>
    <w:basedOn w:val="a1"/>
    <w:rsid w:val="007B7CDE"/>
    <w:rPr>
      <w:rFonts w:ascii="Courier New" w:hAnsi="Courier New" w:cs="Courier New"/>
    </w:rPr>
  </w:style>
  <w:style w:type="character" w:styleId="afff0">
    <w:name w:val="Strong"/>
    <w:basedOn w:val="a4"/>
    <w:uiPriority w:val="22"/>
    <w:qFormat/>
    <w:rsid w:val="007B7CDE"/>
    <w:rPr>
      <w:b/>
      <w:bCs/>
    </w:rPr>
  </w:style>
  <w:style w:type="paragraph" w:styleId="afff1">
    <w:name w:val="Document Map"/>
    <w:basedOn w:val="a1"/>
    <w:semiHidden/>
    <w:rsid w:val="007B7CDE"/>
    <w:pPr>
      <w:shd w:val="clear" w:color="auto" w:fill="000080"/>
    </w:pPr>
    <w:rPr>
      <w:rFonts w:ascii="Tahoma" w:hAnsi="Tahoma" w:cs="Tahoma"/>
    </w:rPr>
  </w:style>
  <w:style w:type="paragraph" w:styleId="afff2">
    <w:name w:val="table of authorities"/>
    <w:basedOn w:val="a1"/>
    <w:next w:val="a1"/>
    <w:semiHidden/>
    <w:rsid w:val="007B7CDE"/>
    <w:pPr>
      <w:ind w:left="200" w:hanging="200"/>
    </w:pPr>
  </w:style>
  <w:style w:type="paragraph" w:styleId="afff3">
    <w:name w:val="Plain Text"/>
    <w:basedOn w:val="a1"/>
    <w:rsid w:val="007B7CDE"/>
    <w:rPr>
      <w:rFonts w:ascii="Courier New" w:hAnsi="Courier New" w:cs="Courier New"/>
    </w:rPr>
  </w:style>
  <w:style w:type="paragraph" w:styleId="afff4">
    <w:name w:val="endnote text"/>
    <w:basedOn w:val="a1"/>
    <w:semiHidden/>
    <w:rsid w:val="007B7CDE"/>
  </w:style>
  <w:style w:type="paragraph" w:styleId="afff5">
    <w:name w:val="macro"/>
    <w:semiHidden/>
    <w:rsid w:val="007B7C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spacing w:val="-5"/>
      <w:lang w:eastAsia="en-US"/>
    </w:rPr>
  </w:style>
  <w:style w:type="paragraph" w:styleId="afff6">
    <w:name w:val="annotation text"/>
    <w:basedOn w:val="a1"/>
    <w:semiHidden/>
    <w:rsid w:val="007B7CDE"/>
  </w:style>
  <w:style w:type="paragraph" w:styleId="afff7">
    <w:name w:val="footnote text"/>
    <w:basedOn w:val="a1"/>
    <w:semiHidden/>
    <w:rsid w:val="007B7CDE"/>
  </w:style>
  <w:style w:type="paragraph" w:styleId="11">
    <w:name w:val="index 1"/>
    <w:basedOn w:val="a1"/>
    <w:next w:val="a1"/>
    <w:autoRedefine/>
    <w:semiHidden/>
    <w:rsid w:val="007B7CDE"/>
    <w:pPr>
      <w:ind w:left="200" w:hanging="200"/>
    </w:pPr>
  </w:style>
  <w:style w:type="paragraph" w:styleId="afff8">
    <w:name w:val="index heading"/>
    <w:basedOn w:val="a1"/>
    <w:next w:val="11"/>
    <w:semiHidden/>
    <w:rsid w:val="007B7CDE"/>
    <w:rPr>
      <w:rFonts w:cs="Arial"/>
      <w:b/>
      <w:bCs/>
    </w:rPr>
  </w:style>
  <w:style w:type="paragraph" w:styleId="2a">
    <w:name w:val="index 2"/>
    <w:basedOn w:val="a1"/>
    <w:next w:val="a1"/>
    <w:autoRedefine/>
    <w:semiHidden/>
    <w:rsid w:val="007B7CDE"/>
    <w:pPr>
      <w:ind w:left="400" w:hanging="200"/>
    </w:pPr>
  </w:style>
  <w:style w:type="paragraph" w:styleId="37">
    <w:name w:val="index 3"/>
    <w:basedOn w:val="a1"/>
    <w:next w:val="a1"/>
    <w:autoRedefine/>
    <w:semiHidden/>
    <w:rsid w:val="007B7CDE"/>
    <w:pPr>
      <w:ind w:left="600" w:hanging="200"/>
    </w:pPr>
  </w:style>
  <w:style w:type="paragraph" w:styleId="45">
    <w:name w:val="index 4"/>
    <w:basedOn w:val="a1"/>
    <w:next w:val="a1"/>
    <w:autoRedefine/>
    <w:semiHidden/>
    <w:rsid w:val="007B7CDE"/>
    <w:pPr>
      <w:ind w:left="800" w:hanging="200"/>
    </w:pPr>
  </w:style>
  <w:style w:type="paragraph" w:styleId="55">
    <w:name w:val="index 5"/>
    <w:basedOn w:val="a1"/>
    <w:next w:val="a1"/>
    <w:autoRedefine/>
    <w:semiHidden/>
    <w:rsid w:val="007B7CDE"/>
    <w:pPr>
      <w:ind w:left="1000" w:hanging="200"/>
    </w:pPr>
  </w:style>
  <w:style w:type="paragraph" w:styleId="61">
    <w:name w:val="index 6"/>
    <w:basedOn w:val="a1"/>
    <w:next w:val="a1"/>
    <w:autoRedefine/>
    <w:semiHidden/>
    <w:rsid w:val="007B7CDE"/>
    <w:pPr>
      <w:ind w:left="1200" w:hanging="200"/>
    </w:pPr>
  </w:style>
  <w:style w:type="paragraph" w:styleId="71">
    <w:name w:val="index 7"/>
    <w:basedOn w:val="a1"/>
    <w:next w:val="a1"/>
    <w:autoRedefine/>
    <w:semiHidden/>
    <w:rsid w:val="007B7CDE"/>
    <w:pPr>
      <w:ind w:left="1400" w:hanging="200"/>
    </w:pPr>
  </w:style>
  <w:style w:type="paragraph" w:styleId="81">
    <w:name w:val="index 8"/>
    <w:basedOn w:val="a1"/>
    <w:next w:val="a1"/>
    <w:autoRedefine/>
    <w:semiHidden/>
    <w:rsid w:val="007B7CDE"/>
    <w:pPr>
      <w:ind w:left="1600" w:hanging="200"/>
    </w:pPr>
  </w:style>
  <w:style w:type="paragraph" w:styleId="91">
    <w:name w:val="index 9"/>
    <w:basedOn w:val="a1"/>
    <w:next w:val="a1"/>
    <w:autoRedefine/>
    <w:semiHidden/>
    <w:rsid w:val="007B7CDE"/>
    <w:pPr>
      <w:ind w:left="1800" w:hanging="200"/>
    </w:pPr>
  </w:style>
  <w:style w:type="paragraph" w:styleId="afff9">
    <w:name w:val="Block Text"/>
    <w:basedOn w:val="a1"/>
    <w:rsid w:val="007B7CDE"/>
    <w:pPr>
      <w:spacing w:after="120"/>
      <w:ind w:left="1440" w:right="1440"/>
    </w:pPr>
  </w:style>
  <w:style w:type="character" w:styleId="HTML8">
    <w:name w:val="HTML Cite"/>
    <w:basedOn w:val="a4"/>
    <w:rsid w:val="007B7CDE"/>
    <w:rPr>
      <w:i/>
      <w:iCs/>
    </w:rPr>
  </w:style>
  <w:style w:type="paragraph" w:styleId="afffa">
    <w:name w:val="Message Header"/>
    <w:basedOn w:val="a1"/>
    <w:rsid w:val="007B7C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afffb">
    <w:name w:val="E-mail Signature"/>
    <w:basedOn w:val="a1"/>
    <w:rsid w:val="007B7CDE"/>
  </w:style>
  <w:style w:type="table" w:styleId="afffc">
    <w:name w:val="Table Grid"/>
    <w:basedOn w:val="a5"/>
    <w:uiPriority w:val="59"/>
    <w:rsid w:val="00771A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b">
    <w:name w:val="Нижний колонтитул Знак"/>
    <w:basedOn w:val="a4"/>
    <w:link w:val="afa"/>
    <w:uiPriority w:val="99"/>
    <w:rsid w:val="00BF18D9"/>
    <w:rPr>
      <w:rFonts w:ascii="Arial" w:hAnsi="Arial"/>
      <w:spacing w:val="-5"/>
      <w:lang w:eastAsia="en-US"/>
    </w:rPr>
  </w:style>
  <w:style w:type="paragraph" w:styleId="afffd">
    <w:name w:val="No Spacing"/>
    <w:uiPriority w:val="1"/>
    <w:qFormat/>
    <w:rsid w:val="0098622B"/>
    <w:rPr>
      <w:rFonts w:ascii="Calibri" w:eastAsia="Calibri" w:hAnsi="Calibri"/>
      <w:sz w:val="22"/>
      <w:szCs w:val="22"/>
      <w:lang w:eastAsia="en-US"/>
    </w:rPr>
  </w:style>
  <w:style w:type="paragraph" w:styleId="afffe">
    <w:name w:val="List Paragraph"/>
    <w:basedOn w:val="a1"/>
    <w:uiPriority w:val="34"/>
    <w:qFormat/>
    <w:rsid w:val="003152E4"/>
    <w:pPr>
      <w:ind w:left="720"/>
      <w:contextualSpacing/>
    </w:pPr>
  </w:style>
  <w:style w:type="character" w:customStyle="1" w:styleId="2b">
    <w:name w:val="Основной текст (2)_"/>
    <w:basedOn w:val="a4"/>
    <w:link w:val="2c"/>
    <w:rsid w:val="00176F33"/>
    <w:rPr>
      <w:sz w:val="28"/>
      <w:szCs w:val="28"/>
      <w:shd w:val="clear" w:color="auto" w:fill="FFFFFF"/>
    </w:rPr>
  </w:style>
  <w:style w:type="paragraph" w:customStyle="1" w:styleId="2c">
    <w:name w:val="Основной текст (2)"/>
    <w:basedOn w:val="a1"/>
    <w:link w:val="2b"/>
    <w:rsid w:val="00176F33"/>
    <w:pPr>
      <w:widowControl w:val="0"/>
      <w:shd w:val="clear" w:color="auto" w:fill="FFFFFF"/>
      <w:spacing w:before="240" w:line="317" w:lineRule="exact"/>
    </w:pPr>
    <w:rPr>
      <w:rFonts w:ascii="Times New Roman" w:hAnsi="Times New Roman"/>
      <w:spacing w:val="0"/>
      <w:sz w:val="28"/>
      <w:szCs w:val="28"/>
      <w:lang w:eastAsia="ru-RU"/>
    </w:rPr>
  </w:style>
  <w:style w:type="character" w:customStyle="1" w:styleId="2d">
    <w:name w:val="Основной текст (2) + Полужирный"/>
    <w:basedOn w:val="2b"/>
    <w:rsid w:val="001B63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9\Professional%20Lette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13966-B271-4E29-B5A2-15DAC028C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Letter.dot</Template>
  <TotalTime>0</TotalTime>
  <Pages>3</Pages>
  <Words>1237</Words>
  <Characters>7051</Characters>
  <Application>Microsoft Office Word</Application>
  <DocSecurity>0</DocSecurity>
  <PresentationFormat/>
  <Lines>58</Lines>
  <Paragraphs>16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Стандартное письмо</vt:lpstr>
    </vt:vector>
  </TitlesOfParts>
  <LinksUpToDate>false</LinksUpToDate>
  <CharactersWithSpaces>8272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Стандартное письмо</dc:title>
  <dc:creator/>
  <cp:lastModifiedBy/>
  <cp:revision>1</cp:revision>
  <cp:lastPrinted>2008-10-13T09:05:00Z</cp:lastPrinted>
  <dcterms:created xsi:type="dcterms:W3CDTF">2023-04-14T05:24:00Z</dcterms:created>
  <dcterms:modified xsi:type="dcterms:W3CDTF">2025-04-09T11:30:00Z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1049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