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67" w:rsidRPr="00E678BD" w:rsidRDefault="00856667" w:rsidP="003C4BF4">
      <w:pPr>
        <w:pStyle w:val="afffd"/>
        <w:jc w:val="center"/>
        <w:rPr>
          <w:rStyle w:val="afff0"/>
          <w:rFonts w:ascii="Times New Roman" w:hAnsi="Times New Roman"/>
          <w:b w:val="0"/>
          <w:sz w:val="24"/>
          <w:szCs w:val="24"/>
        </w:rPr>
      </w:pPr>
      <w:r w:rsidRPr="00E678BD">
        <w:rPr>
          <w:rStyle w:val="afff0"/>
          <w:rFonts w:ascii="Times New Roman" w:hAnsi="Times New Roman"/>
          <w:b w:val="0"/>
          <w:sz w:val="24"/>
          <w:szCs w:val="24"/>
        </w:rPr>
        <w:t>Муниципальное бюджетное общеобразовательное учреждение</w:t>
      </w:r>
    </w:p>
    <w:p w:rsidR="00856667" w:rsidRPr="00E678BD" w:rsidRDefault="00856667" w:rsidP="003C4BF4">
      <w:pPr>
        <w:pStyle w:val="afffd"/>
        <w:jc w:val="center"/>
        <w:rPr>
          <w:rStyle w:val="afff0"/>
          <w:rFonts w:ascii="Times New Roman" w:hAnsi="Times New Roman"/>
          <w:b w:val="0"/>
          <w:sz w:val="24"/>
          <w:szCs w:val="24"/>
        </w:rPr>
      </w:pPr>
      <w:r w:rsidRPr="00E678BD">
        <w:rPr>
          <w:rStyle w:val="afff0"/>
          <w:rFonts w:ascii="Times New Roman" w:hAnsi="Times New Roman"/>
          <w:b w:val="0"/>
          <w:sz w:val="24"/>
          <w:szCs w:val="24"/>
        </w:rPr>
        <w:t>Средняя общеобразовательная школа № 3</w:t>
      </w:r>
      <w:r w:rsidR="00FA733E" w:rsidRPr="00E678BD">
        <w:rPr>
          <w:rStyle w:val="afff0"/>
          <w:rFonts w:ascii="Times New Roman" w:hAnsi="Times New Roman"/>
          <w:b w:val="0"/>
          <w:sz w:val="24"/>
          <w:szCs w:val="24"/>
        </w:rPr>
        <w:t xml:space="preserve"> г.</w:t>
      </w:r>
      <w:r w:rsidR="001F0186">
        <w:rPr>
          <w:rStyle w:val="afff0"/>
          <w:rFonts w:ascii="Times New Roman" w:hAnsi="Times New Roman"/>
          <w:b w:val="0"/>
          <w:sz w:val="24"/>
          <w:szCs w:val="24"/>
        </w:rPr>
        <w:t xml:space="preserve"> </w:t>
      </w:r>
      <w:r w:rsidR="00FA733E" w:rsidRPr="00E678BD">
        <w:rPr>
          <w:rStyle w:val="afff0"/>
          <w:rFonts w:ascii="Times New Roman" w:hAnsi="Times New Roman"/>
          <w:b w:val="0"/>
          <w:sz w:val="24"/>
          <w:szCs w:val="24"/>
        </w:rPr>
        <w:t>Конаково</w:t>
      </w:r>
    </w:p>
    <w:p w:rsidR="00FC6566" w:rsidRPr="00E678BD" w:rsidRDefault="00FC6566" w:rsidP="003C4BF4">
      <w:pPr>
        <w:pStyle w:val="ae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5DE2" w:rsidRPr="00E678BD" w:rsidRDefault="002E5DE2" w:rsidP="003C4BF4">
      <w:pPr>
        <w:pStyle w:val="ae"/>
        <w:framePr w:w="0" w:hRule="auto" w:hSpace="0" w:vSpace="0" w:wrap="auto" w:vAnchor="margin" w:hAnchor="text" w:yAlign="inline"/>
        <w:jc w:val="center"/>
        <w:rPr>
          <w:rFonts w:ascii="Times New Roman" w:hAnsi="Times New Roman"/>
          <w:b/>
          <w:sz w:val="24"/>
          <w:szCs w:val="24"/>
        </w:rPr>
      </w:pPr>
      <w:r w:rsidRPr="00E678BD">
        <w:rPr>
          <w:rFonts w:ascii="Times New Roman" w:hAnsi="Times New Roman"/>
          <w:b/>
          <w:sz w:val="24"/>
          <w:szCs w:val="24"/>
        </w:rPr>
        <w:t>П Р И К А З</w:t>
      </w:r>
    </w:p>
    <w:p w:rsidR="007B180C" w:rsidRPr="001E39C4" w:rsidRDefault="007B180C" w:rsidP="003C4BF4">
      <w:pPr>
        <w:pStyle w:val="ae"/>
        <w:framePr w:w="0" w:hRule="auto" w:hSpace="0" w:vSpace="0" w:wrap="auto" w:vAnchor="margin" w:hAnchor="text" w:yAlign="inline"/>
        <w:spacing w:line="240" w:lineRule="auto"/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9004" w:type="dxa"/>
        <w:tblInd w:w="108" w:type="dxa"/>
        <w:tblLook w:val="04A0"/>
      </w:tblPr>
      <w:tblGrid>
        <w:gridCol w:w="1984"/>
        <w:gridCol w:w="3957"/>
        <w:gridCol w:w="3063"/>
      </w:tblGrid>
      <w:tr w:rsidR="008D06ED" w:rsidRPr="00E678BD" w:rsidTr="00254CB3">
        <w:tc>
          <w:tcPr>
            <w:tcW w:w="1984" w:type="dxa"/>
          </w:tcPr>
          <w:p w:rsidR="007B180C" w:rsidRPr="00E678BD" w:rsidRDefault="00BA5466" w:rsidP="00BA5466">
            <w:pPr>
              <w:tabs>
                <w:tab w:val="left" w:pos="9498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E3384">
              <w:rPr>
                <w:rFonts w:ascii="Times New Roman" w:hAnsi="Times New Roman"/>
                <w:sz w:val="24"/>
                <w:szCs w:val="24"/>
              </w:rPr>
              <w:t>6</w:t>
            </w:r>
            <w:r w:rsidR="006D25C7" w:rsidRPr="00E678BD">
              <w:rPr>
                <w:rFonts w:ascii="Times New Roman" w:hAnsi="Times New Roman"/>
                <w:sz w:val="24"/>
                <w:szCs w:val="24"/>
              </w:rPr>
              <w:t>.</w:t>
            </w:r>
            <w:r w:rsidR="00122BAB" w:rsidRPr="00E678B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D25C7" w:rsidRPr="00E678BD">
              <w:rPr>
                <w:rFonts w:ascii="Times New Roman" w:hAnsi="Times New Roman"/>
                <w:sz w:val="24"/>
                <w:szCs w:val="24"/>
              </w:rPr>
              <w:t>.20</w:t>
            </w:r>
            <w:r w:rsidR="00B304E8">
              <w:rPr>
                <w:rFonts w:ascii="Times New Roman" w:hAnsi="Times New Roman"/>
                <w:sz w:val="24"/>
                <w:szCs w:val="24"/>
              </w:rPr>
              <w:t>2</w:t>
            </w:r>
            <w:r w:rsidR="000E33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:rsidR="007B180C" w:rsidRPr="00E678BD" w:rsidRDefault="001E39C4" w:rsidP="003C4BF4">
            <w:pPr>
              <w:tabs>
                <w:tab w:val="left" w:pos="949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7B180C" w:rsidRPr="00E678BD">
              <w:rPr>
                <w:rFonts w:ascii="Times New Roman" w:hAnsi="Times New Roman"/>
                <w:sz w:val="24"/>
                <w:szCs w:val="24"/>
              </w:rPr>
              <w:t>г. Конаково</w:t>
            </w:r>
          </w:p>
        </w:tc>
        <w:tc>
          <w:tcPr>
            <w:tcW w:w="3063" w:type="dxa"/>
          </w:tcPr>
          <w:p w:rsidR="007B180C" w:rsidRPr="00E678BD" w:rsidRDefault="001E39C4" w:rsidP="003C4BF4">
            <w:pPr>
              <w:tabs>
                <w:tab w:val="left" w:pos="949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7B180C" w:rsidRPr="00E678B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BA5466">
              <w:rPr>
                <w:rFonts w:ascii="Times New Roman" w:hAnsi="Times New Roman"/>
                <w:sz w:val="24"/>
                <w:szCs w:val="24"/>
              </w:rPr>
              <w:t>1</w:t>
            </w:r>
            <w:r w:rsidR="000E33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254CB3" w:rsidRPr="00E678BD" w:rsidRDefault="00254CB3" w:rsidP="003C4BF4">
      <w:pPr>
        <w:pStyle w:val="afffd"/>
        <w:ind w:firstLine="426"/>
        <w:rPr>
          <w:rFonts w:eastAsia="Times New Roman" w:cs="Arial"/>
          <w:spacing w:val="-5"/>
          <w:sz w:val="24"/>
          <w:szCs w:val="24"/>
        </w:rPr>
      </w:pPr>
    </w:p>
    <w:p w:rsidR="001F571C" w:rsidRDefault="006F767D" w:rsidP="001F571C">
      <w:pPr>
        <w:pStyle w:val="afffd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Об открытии</w:t>
      </w:r>
      <w:r w:rsidR="00FA733E" w:rsidRPr="00E678BD">
        <w:rPr>
          <w:rFonts w:ascii="Times New Roman" w:hAnsi="Times New Roman"/>
          <w:sz w:val="24"/>
          <w:szCs w:val="24"/>
        </w:rPr>
        <w:t xml:space="preserve"> </w:t>
      </w:r>
      <w:r w:rsidR="006D25C7" w:rsidRPr="00E678BD">
        <w:rPr>
          <w:rFonts w:ascii="Times New Roman" w:hAnsi="Times New Roman"/>
          <w:sz w:val="24"/>
          <w:szCs w:val="24"/>
        </w:rPr>
        <w:t>лагеря</w:t>
      </w:r>
      <w:r w:rsidR="00254CB3" w:rsidRPr="00E678BD">
        <w:rPr>
          <w:rFonts w:ascii="Times New Roman" w:hAnsi="Times New Roman"/>
          <w:sz w:val="24"/>
          <w:szCs w:val="24"/>
        </w:rPr>
        <w:t xml:space="preserve"> </w:t>
      </w:r>
      <w:r w:rsidR="001F571C" w:rsidRPr="001F571C">
        <w:rPr>
          <w:rFonts w:ascii="Times New Roman" w:hAnsi="Times New Roman"/>
          <w:sz w:val="24"/>
          <w:szCs w:val="24"/>
        </w:rPr>
        <w:t xml:space="preserve">труда и отдыха детей </w:t>
      </w:r>
    </w:p>
    <w:p w:rsidR="00254CB3" w:rsidRPr="00E678BD" w:rsidRDefault="00E65CDF" w:rsidP="001F571C">
      <w:pPr>
        <w:pStyle w:val="afffd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в период</w:t>
      </w:r>
      <w:r w:rsidR="00B304E8">
        <w:rPr>
          <w:rFonts w:ascii="Times New Roman" w:hAnsi="Times New Roman"/>
          <w:sz w:val="24"/>
          <w:szCs w:val="24"/>
        </w:rPr>
        <w:t xml:space="preserve"> летних каникул</w:t>
      </w:r>
      <w:r w:rsidR="001F571C">
        <w:rPr>
          <w:rFonts w:ascii="Times New Roman" w:hAnsi="Times New Roman"/>
          <w:sz w:val="24"/>
          <w:szCs w:val="24"/>
        </w:rPr>
        <w:t xml:space="preserve"> в 202</w:t>
      </w:r>
      <w:r w:rsidR="000E3384">
        <w:rPr>
          <w:rFonts w:ascii="Times New Roman" w:hAnsi="Times New Roman"/>
          <w:sz w:val="24"/>
          <w:szCs w:val="24"/>
        </w:rPr>
        <w:t>5</w:t>
      </w:r>
      <w:r w:rsidR="001F571C">
        <w:rPr>
          <w:rFonts w:ascii="Times New Roman" w:hAnsi="Times New Roman"/>
          <w:sz w:val="24"/>
          <w:szCs w:val="24"/>
        </w:rPr>
        <w:t xml:space="preserve"> году</w:t>
      </w:r>
    </w:p>
    <w:p w:rsidR="00254CB3" w:rsidRPr="00E678BD" w:rsidRDefault="00254CB3" w:rsidP="003C4BF4">
      <w:pPr>
        <w:pStyle w:val="afffd"/>
        <w:ind w:firstLine="426"/>
        <w:rPr>
          <w:rFonts w:ascii="Times New Roman" w:hAnsi="Times New Roman"/>
          <w:sz w:val="24"/>
          <w:szCs w:val="24"/>
        </w:rPr>
      </w:pPr>
    </w:p>
    <w:p w:rsidR="00E778CA" w:rsidRPr="00E778CA" w:rsidRDefault="00FA733E" w:rsidP="00914811">
      <w:pPr>
        <w:spacing w:line="280" w:lineRule="exact"/>
        <w:ind w:firstLine="567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В</w:t>
      </w:r>
      <w:r w:rsidR="00B304E8">
        <w:rPr>
          <w:rFonts w:ascii="Times New Roman" w:hAnsi="Times New Roman"/>
          <w:sz w:val="24"/>
          <w:szCs w:val="24"/>
        </w:rPr>
        <w:t xml:space="preserve"> рамках подготовки и организации летней оздоровительной кампании 202</w:t>
      </w:r>
      <w:r w:rsidR="003159DE">
        <w:rPr>
          <w:rFonts w:ascii="Times New Roman" w:hAnsi="Times New Roman"/>
          <w:sz w:val="24"/>
          <w:szCs w:val="24"/>
        </w:rPr>
        <w:t>5</w:t>
      </w:r>
      <w:r w:rsidR="00B304E8">
        <w:rPr>
          <w:rFonts w:ascii="Times New Roman" w:hAnsi="Times New Roman"/>
          <w:sz w:val="24"/>
          <w:szCs w:val="24"/>
        </w:rPr>
        <w:t xml:space="preserve"> года, во  </w:t>
      </w:r>
      <w:r w:rsidRPr="00E678BD">
        <w:rPr>
          <w:rFonts w:ascii="Times New Roman" w:hAnsi="Times New Roman"/>
          <w:sz w:val="24"/>
          <w:szCs w:val="24"/>
        </w:rPr>
        <w:t xml:space="preserve"> </w:t>
      </w:r>
      <w:r w:rsidR="00B304E8">
        <w:rPr>
          <w:rFonts w:ascii="Times New Roman" w:hAnsi="Times New Roman"/>
          <w:sz w:val="24"/>
          <w:szCs w:val="24"/>
        </w:rPr>
        <w:t xml:space="preserve"> </w:t>
      </w:r>
      <w:r w:rsidR="00580D08">
        <w:rPr>
          <w:rFonts w:ascii="Times New Roman" w:hAnsi="Times New Roman"/>
          <w:sz w:val="24"/>
          <w:szCs w:val="24"/>
        </w:rPr>
        <w:t xml:space="preserve">исполнение </w:t>
      </w:r>
      <w:r w:rsidRPr="00E678BD">
        <w:rPr>
          <w:rFonts w:ascii="Times New Roman" w:hAnsi="Times New Roman"/>
          <w:sz w:val="24"/>
          <w:szCs w:val="24"/>
        </w:rPr>
        <w:t>П</w:t>
      </w:r>
      <w:r w:rsidR="00580D08">
        <w:rPr>
          <w:rFonts w:ascii="Times New Roman" w:hAnsi="Times New Roman"/>
          <w:sz w:val="24"/>
          <w:szCs w:val="24"/>
        </w:rPr>
        <w:t>риказ</w:t>
      </w:r>
      <w:r w:rsidR="001F571C">
        <w:rPr>
          <w:rFonts w:ascii="Times New Roman" w:hAnsi="Times New Roman"/>
          <w:sz w:val="24"/>
          <w:szCs w:val="24"/>
        </w:rPr>
        <w:t>ов У</w:t>
      </w:r>
      <w:r w:rsidR="00580D08">
        <w:rPr>
          <w:rFonts w:ascii="Times New Roman" w:hAnsi="Times New Roman"/>
          <w:sz w:val="24"/>
          <w:szCs w:val="24"/>
        </w:rPr>
        <w:t>правл</w:t>
      </w:r>
      <w:r w:rsidRPr="00E678BD">
        <w:rPr>
          <w:rFonts w:ascii="Times New Roman" w:hAnsi="Times New Roman"/>
          <w:sz w:val="24"/>
          <w:szCs w:val="24"/>
        </w:rPr>
        <w:t>ения</w:t>
      </w:r>
      <w:r w:rsidR="00580D08">
        <w:rPr>
          <w:rFonts w:ascii="Times New Roman" w:hAnsi="Times New Roman"/>
          <w:sz w:val="24"/>
          <w:szCs w:val="24"/>
        </w:rPr>
        <w:t xml:space="preserve"> образования</w:t>
      </w:r>
      <w:r w:rsidRPr="00E678BD">
        <w:rPr>
          <w:rFonts w:ascii="Times New Roman" w:hAnsi="Times New Roman"/>
          <w:sz w:val="24"/>
          <w:szCs w:val="24"/>
        </w:rPr>
        <w:t xml:space="preserve"> администрации Конаковского района от </w:t>
      </w:r>
      <w:r w:rsidR="003159DE">
        <w:rPr>
          <w:rFonts w:ascii="Times New Roman" w:hAnsi="Times New Roman"/>
          <w:sz w:val="24"/>
          <w:szCs w:val="24"/>
        </w:rPr>
        <w:t>03</w:t>
      </w:r>
      <w:r w:rsidR="00E1721E" w:rsidRPr="00E678BD">
        <w:rPr>
          <w:rFonts w:ascii="Times New Roman" w:hAnsi="Times New Roman"/>
          <w:sz w:val="24"/>
          <w:szCs w:val="24"/>
        </w:rPr>
        <w:t>.</w:t>
      </w:r>
      <w:r w:rsidR="00E778CA">
        <w:rPr>
          <w:rFonts w:ascii="Times New Roman" w:hAnsi="Times New Roman"/>
          <w:sz w:val="24"/>
          <w:szCs w:val="24"/>
        </w:rPr>
        <w:t>0</w:t>
      </w:r>
      <w:r w:rsidR="003159DE">
        <w:rPr>
          <w:rFonts w:ascii="Times New Roman" w:hAnsi="Times New Roman"/>
          <w:sz w:val="24"/>
          <w:szCs w:val="24"/>
        </w:rPr>
        <w:t>2</w:t>
      </w:r>
      <w:r w:rsidR="00E1721E" w:rsidRPr="00E678BD">
        <w:rPr>
          <w:rFonts w:ascii="Times New Roman" w:hAnsi="Times New Roman"/>
          <w:sz w:val="24"/>
          <w:szCs w:val="24"/>
        </w:rPr>
        <w:t>.20</w:t>
      </w:r>
      <w:r w:rsidR="00B304E8">
        <w:rPr>
          <w:rFonts w:ascii="Times New Roman" w:hAnsi="Times New Roman"/>
          <w:sz w:val="24"/>
          <w:szCs w:val="24"/>
        </w:rPr>
        <w:t>2</w:t>
      </w:r>
      <w:r w:rsidR="003159DE">
        <w:rPr>
          <w:rFonts w:ascii="Times New Roman" w:hAnsi="Times New Roman"/>
          <w:sz w:val="24"/>
          <w:szCs w:val="24"/>
        </w:rPr>
        <w:t>5</w:t>
      </w:r>
      <w:r w:rsidR="00E1721E" w:rsidRPr="00E678BD">
        <w:rPr>
          <w:rFonts w:ascii="Times New Roman" w:hAnsi="Times New Roman"/>
          <w:sz w:val="24"/>
          <w:szCs w:val="24"/>
        </w:rPr>
        <w:t xml:space="preserve"> года</w:t>
      </w:r>
      <w:r w:rsidRPr="00E678BD">
        <w:rPr>
          <w:rFonts w:ascii="Times New Roman" w:hAnsi="Times New Roman"/>
          <w:sz w:val="24"/>
          <w:szCs w:val="24"/>
        </w:rPr>
        <w:t xml:space="preserve"> №</w:t>
      </w:r>
      <w:r w:rsidR="005D154F">
        <w:rPr>
          <w:rFonts w:ascii="Times New Roman" w:hAnsi="Times New Roman"/>
          <w:sz w:val="24"/>
          <w:szCs w:val="24"/>
        </w:rPr>
        <w:t xml:space="preserve"> </w:t>
      </w:r>
      <w:r w:rsidR="003159DE">
        <w:rPr>
          <w:rFonts w:ascii="Times New Roman" w:hAnsi="Times New Roman"/>
          <w:sz w:val="24"/>
          <w:szCs w:val="24"/>
        </w:rPr>
        <w:t>2</w:t>
      </w:r>
      <w:r w:rsidR="005D154F">
        <w:rPr>
          <w:rFonts w:ascii="Times New Roman" w:hAnsi="Times New Roman"/>
          <w:sz w:val="24"/>
          <w:szCs w:val="24"/>
        </w:rPr>
        <w:t>7</w:t>
      </w:r>
      <w:r w:rsidR="003159DE">
        <w:rPr>
          <w:rFonts w:ascii="Times New Roman" w:hAnsi="Times New Roman"/>
          <w:sz w:val="24"/>
          <w:szCs w:val="24"/>
        </w:rPr>
        <w:t>/1</w:t>
      </w:r>
      <w:r w:rsidR="005D154F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«</w:t>
      </w:r>
      <w:r w:rsidR="003159DE" w:rsidRPr="003159DE">
        <w:rPr>
          <w:rFonts w:ascii="Times New Roman" w:hAnsi="Times New Roman"/>
          <w:sz w:val="24"/>
          <w:szCs w:val="24"/>
        </w:rPr>
        <w:t>Об открытии лагерей труда и отдыха детей</w:t>
      </w:r>
      <w:r w:rsidR="003159DE">
        <w:rPr>
          <w:rFonts w:ascii="Times New Roman" w:hAnsi="Times New Roman"/>
          <w:sz w:val="24"/>
          <w:szCs w:val="24"/>
        </w:rPr>
        <w:t xml:space="preserve"> </w:t>
      </w:r>
      <w:r w:rsidR="003159DE" w:rsidRPr="003159DE">
        <w:rPr>
          <w:rFonts w:ascii="Times New Roman" w:hAnsi="Times New Roman"/>
          <w:sz w:val="24"/>
          <w:szCs w:val="24"/>
        </w:rPr>
        <w:t>на базе .муниципальных бюджетных образовательных</w:t>
      </w:r>
      <w:r w:rsidR="003159DE">
        <w:rPr>
          <w:rFonts w:ascii="Times New Roman" w:hAnsi="Times New Roman"/>
          <w:sz w:val="24"/>
          <w:szCs w:val="24"/>
        </w:rPr>
        <w:t xml:space="preserve"> </w:t>
      </w:r>
      <w:r w:rsidR="003159DE" w:rsidRPr="003159DE">
        <w:rPr>
          <w:rFonts w:ascii="Times New Roman" w:hAnsi="Times New Roman"/>
          <w:sz w:val="24"/>
          <w:szCs w:val="24"/>
        </w:rPr>
        <w:t>учреждений Конаковского муниципального округа в 2025 году</w:t>
      </w:r>
      <w:r w:rsidRPr="00E678BD">
        <w:rPr>
          <w:rFonts w:ascii="Times New Roman" w:hAnsi="Times New Roman"/>
          <w:sz w:val="24"/>
          <w:szCs w:val="24"/>
        </w:rPr>
        <w:t>»</w:t>
      </w:r>
      <w:r w:rsidR="00914811">
        <w:rPr>
          <w:rFonts w:ascii="Times New Roman" w:hAnsi="Times New Roman"/>
          <w:sz w:val="24"/>
          <w:szCs w:val="24"/>
        </w:rPr>
        <w:t>, № 27 от 03.02.2025 года «</w:t>
      </w:r>
      <w:r w:rsidR="00914811" w:rsidRPr="00914811">
        <w:rPr>
          <w:rFonts w:ascii="Times New Roman" w:hAnsi="Times New Roman"/>
          <w:sz w:val="24"/>
          <w:szCs w:val="24"/>
        </w:rPr>
        <w:t>Об организации отдыха, оздоровления</w:t>
      </w:r>
      <w:r w:rsidR="00914811">
        <w:rPr>
          <w:rFonts w:ascii="Times New Roman" w:hAnsi="Times New Roman"/>
          <w:sz w:val="24"/>
          <w:szCs w:val="24"/>
        </w:rPr>
        <w:t xml:space="preserve"> </w:t>
      </w:r>
      <w:r w:rsidR="00914811" w:rsidRPr="00914811">
        <w:rPr>
          <w:rFonts w:ascii="Times New Roman" w:hAnsi="Times New Roman"/>
          <w:sz w:val="24"/>
          <w:szCs w:val="24"/>
        </w:rPr>
        <w:t>и занятости детей и подростков</w:t>
      </w:r>
      <w:r w:rsidR="00914811">
        <w:rPr>
          <w:rFonts w:ascii="Times New Roman" w:hAnsi="Times New Roman"/>
          <w:sz w:val="24"/>
          <w:szCs w:val="24"/>
        </w:rPr>
        <w:t xml:space="preserve"> </w:t>
      </w:r>
      <w:r w:rsidR="00914811" w:rsidRPr="00914811">
        <w:rPr>
          <w:rFonts w:ascii="Times New Roman" w:hAnsi="Times New Roman"/>
          <w:sz w:val="24"/>
          <w:szCs w:val="24"/>
        </w:rPr>
        <w:t>Конаковского муниципального округа в 2025 году</w:t>
      </w:r>
    </w:p>
    <w:p w:rsidR="005C76D1" w:rsidRPr="00E678BD" w:rsidRDefault="005C76D1" w:rsidP="001F0186">
      <w:pPr>
        <w:spacing w:before="120"/>
        <w:ind w:firstLine="425"/>
        <w:jc w:val="center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приказываю:</w:t>
      </w:r>
    </w:p>
    <w:p w:rsidR="00914811" w:rsidRDefault="005E4B7A" w:rsidP="005014E8">
      <w:pPr>
        <w:spacing w:before="120"/>
        <w:ind w:firstLine="426"/>
        <w:rPr>
          <w:rFonts w:ascii="Times New Roman" w:hAnsi="Times New Roman"/>
          <w:sz w:val="24"/>
          <w:szCs w:val="24"/>
        </w:rPr>
      </w:pPr>
      <w:r w:rsidRPr="00EC049E">
        <w:rPr>
          <w:rFonts w:ascii="Times New Roman" w:hAnsi="Times New Roman"/>
          <w:sz w:val="24"/>
          <w:szCs w:val="24"/>
        </w:rPr>
        <w:t xml:space="preserve">1.  </w:t>
      </w:r>
      <w:r w:rsidR="006F767D" w:rsidRPr="00EC049E">
        <w:rPr>
          <w:rFonts w:ascii="Times New Roman" w:hAnsi="Times New Roman"/>
          <w:sz w:val="24"/>
          <w:szCs w:val="24"/>
        </w:rPr>
        <w:t>Открыть лагерь</w:t>
      </w:r>
      <w:r w:rsidR="001F571C" w:rsidRPr="00EC049E">
        <w:rPr>
          <w:rFonts w:ascii="Times New Roman" w:hAnsi="Times New Roman"/>
          <w:sz w:val="24"/>
          <w:szCs w:val="24"/>
        </w:rPr>
        <w:t xml:space="preserve"> труда и отдыха</w:t>
      </w:r>
      <w:r w:rsidR="00ED51FA" w:rsidRPr="00EC049E">
        <w:rPr>
          <w:rFonts w:ascii="Times New Roman" w:hAnsi="Times New Roman"/>
          <w:sz w:val="24"/>
          <w:szCs w:val="24"/>
        </w:rPr>
        <w:t xml:space="preserve"> </w:t>
      </w:r>
      <w:r w:rsidR="00E65CDF" w:rsidRPr="00EC049E">
        <w:rPr>
          <w:rFonts w:ascii="Times New Roman" w:hAnsi="Times New Roman"/>
          <w:sz w:val="24"/>
          <w:szCs w:val="24"/>
        </w:rPr>
        <w:t xml:space="preserve">в период каникул </w:t>
      </w:r>
      <w:r w:rsidR="00CD109A" w:rsidRPr="00EC049E">
        <w:rPr>
          <w:rFonts w:ascii="Times New Roman" w:hAnsi="Times New Roman"/>
          <w:sz w:val="24"/>
          <w:szCs w:val="24"/>
        </w:rPr>
        <w:t xml:space="preserve">при </w:t>
      </w:r>
      <w:r w:rsidR="00914811">
        <w:rPr>
          <w:rFonts w:ascii="Times New Roman" w:hAnsi="Times New Roman"/>
          <w:sz w:val="24"/>
          <w:szCs w:val="24"/>
        </w:rPr>
        <w:t>МБОУ СОШ № 3 г. Конаково</w:t>
      </w:r>
    </w:p>
    <w:p w:rsidR="006F767D" w:rsidRPr="005014E8" w:rsidRDefault="00914811" w:rsidP="005014E8">
      <w:pPr>
        <w:pStyle w:val="afffe"/>
        <w:numPr>
          <w:ilvl w:val="0"/>
          <w:numId w:val="14"/>
        </w:numPr>
        <w:tabs>
          <w:tab w:val="left" w:pos="426"/>
        </w:tabs>
        <w:ind w:left="142" w:hanging="142"/>
        <w:rPr>
          <w:rFonts w:ascii="Times New Roman" w:hAnsi="Times New Roman"/>
          <w:sz w:val="24"/>
          <w:szCs w:val="24"/>
        </w:rPr>
      </w:pPr>
      <w:r w:rsidRPr="005014E8">
        <w:rPr>
          <w:rFonts w:ascii="Times New Roman" w:hAnsi="Times New Roman"/>
          <w:sz w:val="24"/>
          <w:szCs w:val="24"/>
        </w:rPr>
        <w:t>1 смена с 02.06.2025 года</w:t>
      </w:r>
      <w:r w:rsidR="006F767D" w:rsidRPr="005014E8">
        <w:rPr>
          <w:rFonts w:ascii="Times New Roman" w:hAnsi="Times New Roman"/>
          <w:sz w:val="24"/>
          <w:szCs w:val="24"/>
        </w:rPr>
        <w:t xml:space="preserve"> по </w:t>
      </w:r>
      <w:r w:rsidRPr="005014E8">
        <w:rPr>
          <w:rFonts w:ascii="Times New Roman" w:hAnsi="Times New Roman"/>
          <w:sz w:val="24"/>
          <w:szCs w:val="24"/>
        </w:rPr>
        <w:t>17.06.</w:t>
      </w:r>
      <w:r w:rsidR="006A1F31" w:rsidRPr="005014E8">
        <w:rPr>
          <w:rFonts w:ascii="Times New Roman" w:hAnsi="Times New Roman"/>
          <w:sz w:val="24"/>
          <w:szCs w:val="24"/>
        </w:rPr>
        <w:t>20</w:t>
      </w:r>
      <w:r w:rsidR="00977A7A" w:rsidRPr="005014E8">
        <w:rPr>
          <w:rFonts w:ascii="Times New Roman" w:hAnsi="Times New Roman"/>
          <w:sz w:val="24"/>
          <w:szCs w:val="24"/>
        </w:rPr>
        <w:t>2</w:t>
      </w:r>
      <w:r w:rsidRPr="005014E8">
        <w:rPr>
          <w:rFonts w:ascii="Times New Roman" w:hAnsi="Times New Roman"/>
          <w:sz w:val="24"/>
          <w:szCs w:val="24"/>
        </w:rPr>
        <w:t>5</w:t>
      </w:r>
      <w:r w:rsidR="006F767D" w:rsidRPr="005014E8">
        <w:rPr>
          <w:rFonts w:ascii="Times New Roman" w:hAnsi="Times New Roman"/>
          <w:sz w:val="24"/>
          <w:szCs w:val="24"/>
        </w:rPr>
        <w:t xml:space="preserve"> г</w:t>
      </w:r>
      <w:r w:rsidR="00BA5466" w:rsidRPr="005014E8">
        <w:rPr>
          <w:rFonts w:ascii="Times New Roman" w:hAnsi="Times New Roman"/>
          <w:sz w:val="24"/>
          <w:szCs w:val="24"/>
        </w:rPr>
        <w:t>ода</w:t>
      </w:r>
      <w:r w:rsidR="00132E1D" w:rsidRPr="005014E8">
        <w:rPr>
          <w:rFonts w:ascii="Times New Roman" w:hAnsi="Times New Roman"/>
          <w:sz w:val="24"/>
          <w:szCs w:val="24"/>
        </w:rPr>
        <w:t xml:space="preserve"> на </w:t>
      </w:r>
      <w:r w:rsidRPr="005014E8">
        <w:rPr>
          <w:rFonts w:ascii="Times New Roman" w:hAnsi="Times New Roman"/>
          <w:sz w:val="24"/>
          <w:szCs w:val="24"/>
        </w:rPr>
        <w:t>29</w:t>
      </w:r>
      <w:r w:rsidR="00132E1D" w:rsidRPr="005014E8">
        <w:rPr>
          <w:rFonts w:ascii="Times New Roman" w:hAnsi="Times New Roman"/>
          <w:sz w:val="24"/>
          <w:szCs w:val="24"/>
        </w:rPr>
        <w:t xml:space="preserve"> мест</w:t>
      </w:r>
    </w:p>
    <w:p w:rsidR="00914811" w:rsidRPr="005014E8" w:rsidRDefault="00914811" w:rsidP="005014E8">
      <w:pPr>
        <w:pStyle w:val="afffe"/>
        <w:numPr>
          <w:ilvl w:val="0"/>
          <w:numId w:val="14"/>
        </w:numPr>
        <w:tabs>
          <w:tab w:val="left" w:pos="426"/>
        </w:tabs>
        <w:ind w:left="142" w:hanging="142"/>
        <w:rPr>
          <w:rFonts w:ascii="Times New Roman" w:hAnsi="Times New Roman"/>
          <w:sz w:val="24"/>
          <w:szCs w:val="24"/>
        </w:rPr>
      </w:pPr>
      <w:r w:rsidRPr="005014E8">
        <w:rPr>
          <w:rFonts w:ascii="Times New Roman" w:hAnsi="Times New Roman"/>
          <w:sz w:val="24"/>
          <w:szCs w:val="24"/>
        </w:rPr>
        <w:t>2 смена с 18.06.2025 года по 30.06.2025 года на 10 мест</w:t>
      </w:r>
      <w:r w:rsidR="00BA141E" w:rsidRPr="005014E8">
        <w:rPr>
          <w:rFonts w:ascii="Times New Roman" w:hAnsi="Times New Roman"/>
          <w:sz w:val="24"/>
          <w:szCs w:val="24"/>
        </w:rPr>
        <w:t xml:space="preserve"> (28 июня считать рабочим днем)</w:t>
      </w:r>
    </w:p>
    <w:p w:rsidR="00914811" w:rsidRPr="005014E8" w:rsidRDefault="00914811" w:rsidP="005014E8">
      <w:pPr>
        <w:pStyle w:val="afffe"/>
        <w:numPr>
          <w:ilvl w:val="0"/>
          <w:numId w:val="14"/>
        </w:numPr>
        <w:tabs>
          <w:tab w:val="left" w:pos="426"/>
        </w:tabs>
        <w:ind w:left="142" w:hanging="142"/>
        <w:rPr>
          <w:rFonts w:ascii="Times New Roman" w:hAnsi="Times New Roman"/>
          <w:sz w:val="24"/>
          <w:szCs w:val="24"/>
        </w:rPr>
      </w:pPr>
      <w:r w:rsidRPr="005014E8">
        <w:rPr>
          <w:rFonts w:ascii="Times New Roman" w:hAnsi="Times New Roman"/>
          <w:sz w:val="24"/>
          <w:szCs w:val="24"/>
        </w:rPr>
        <w:t>3 смена с 01.07.2025 года по 14.07.2025 года на 29 мест</w:t>
      </w:r>
    </w:p>
    <w:p w:rsidR="00914811" w:rsidRPr="005014E8" w:rsidRDefault="00914811" w:rsidP="005014E8">
      <w:pPr>
        <w:pStyle w:val="afffe"/>
        <w:numPr>
          <w:ilvl w:val="0"/>
          <w:numId w:val="14"/>
        </w:numPr>
        <w:tabs>
          <w:tab w:val="left" w:pos="426"/>
        </w:tabs>
        <w:ind w:left="142" w:hanging="142"/>
        <w:rPr>
          <w:rFonts w:ascii="Times New Roman" w:hAnsi="Times New Roman"/>
          <w:sz w:val="24"/>
          <w:szCs w:val="24"/>
        </w:rPr>
      </w:pPr>
      <w:r w:rsidRPr="005014E8">
        <w:rPr>
          <w:rFonts w:ascii="Times New Roman" w:hAnsi="Times New Roman"/>
          <w:sz w:val="24"/>
          <w:szCs w:val="24"/>
        </w:rPr>
        <w:t>4 смена с 17.07.2025</w:t>
      </w:r>
      <w:r w:rsidR="00BA141E" w:rsidRPr="005014E8">
        <w:rPr>
          <w:rFonts w:ascii="Times New Roman" w:hAnsi="Times New Roman"/>
          <w:sz w:val="24"/>
          <w:szCs w:val="24"/>
        </w:rPr>
        <w:t xml:space="preserve"> </w:t>
      </w:r>
      <w:r w:rsidRPr="005014E8">
        <w:rPr>
          <w:rFonts w:ascii="Times New Roman" w:hAnsi="Times New Roman"/>
          <w:sz w:val="24"/>
          <w:szCs w:val="24"/>
        </w:rPr>
        <w:t xml:space="preserve"> по 30.07.</w:t>
      </w:r>
      <w:r w:rsidR="00BA141E" w:rsidRPr="005014E8">
        <w:rPr>
          <w:rFonts w:ascii="Times New Roman" w:hAnsi="Times New Roman"/>
          <w:sz w:val="24"/>
          <w:szCs w:val="24"/>
        </w:rPr>
        <w:t xml:space="preserve">2025 года </w:t>
      </w:r>
      <w:r w:rsidR="009C581E" w:rsidRPr="005014E8">
        <w:rPr>
          <w:rFonts w:ascii="Times New Roman" w:hAnsi="Times New Roman"/>
          <w:sz w:val="24"/>
          <w:szCs w:val="24"/>
        </w:rPr>
        <w:t>на 29 мест</w:t>
      </w:r>
      <w:r w:rsidR="005014E8" w:rsidRPr="005014E8">
        <w:rPr>
          <w:rFonts w:ascii="Times New Roman" w:hAnsi="Times New Roman"/>
          <w:sz w:val="24"/>
          <w:szCs w:val="24"/>
        </w:rPr>
        <w:t>.</w:t>
      </w:r>
    </w:p>
    <w:p w:rsidR="005014E8" w:rsidRPr="005014E8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014E8">
        <w:rPr>
          <w:rFonts w:ascii="Times New Roman" w:hAnsi="Times New Roman"/>
          <w:sz w:val="24"/>
          <w:szCs w:val="24"/>
        </w:rPr>
        <w:t>Утвердить стоимость питания на одного ребенка в день:</w:t>
      </w:r>
    </w:p>
    <w:p w:rsidR="005014E8" w:rsidRPr="005014E8" w:rsidRDefault="005014E8" w:rsidP="005014E8">
      <w:pPr>
        <w:rPr>
          <w:rFonts w:ascii="Times New Roman" w:hAnsi="Times New Roman"/>
          <w:sz w:val="24"/>
          <w:szCs w:val="24"/>
        </w:rPr>
      </w:pPr>
      <w:r w:rsidRPr="005014E8">
        <w:rPr>
          <w:rFonts w:ascii="Times New Roman" w:hAnsi="Times New Roman"/>
          <w:sz w:val="24"/>
          <w:szCs w:val="24"/>
        </w:rPr>
        <w:t>в лагерях труда и отдыха с дневным пребыванием для обучающихся 8-11 классов с трудоустройством (с 14 лет) - 162,75 руб.,</w:t>
      </w:r>
    </w:p>
    <w:p w:rsidR="005014E8" w:rsidRPr="005014E8" w:rsidRDefault="005014E8" w:rsidP="005014E8">
      <w:pPr>
        <w:rPr>
          <w:rFonts w:ascii="Times New Roman" w:hAnsi="Times New Roman"/>
          <w:sz w:val="24"/>
          <w:szCs w:val="24"/>
        </w:rPr>
      </w:pPr>
      <w:r w:rsidRPr="005014E8">
        <w:rPr>
          <w:rFonts w:ascii="Times New Roman" w:hAnsi="Times New Roman"/>
          <w:sz w:val="24"/>
          <w:szCs w:val="24"/>
        </w:rPr>
        <w:t>в лагерях труда и отдыха с дневным пребыванием для обучающихся 6-7 классов без трудоустройства - 127,5 руб.</w:t>
      </w:r>
    </w:p>
    <w:p w:rsidR="005014E8" w:rsidRPr="005014E8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014E8">
        <w:rPr>
          <w:rFonts w:ascii="Times New Roman" w:hAnsi="Times New Roman"/>
          <w:sz w:val="24"/>
          <w:szCs w:val="24"/>
        </w:rPr>
        <w:t>При организации питания детей в летних трудовых лагерях, открываемых на базе муниципальных бюджетных образовательных учреждений Конаковского муниципального округа родительскую плату не взимать.</w:t>
      </w:r>
    </w:p>
    <w:p w:rsidR="00EC049E" w:rsidRPr="00EC049E" w:rsidRDefault="005014E8" w:rsidP="005014E8">
      <w:pPr>
        <w:pStyle w:val="2c"/>
        <w:shd w:val="clear" w:color="auto" w:fill="auto"/>
        <w:tabs>
          <w:tab w:val="left" w:pos="1299"/>
        </w:tabs>
        <w:spacing w:before="0" w:line="322" w:lineRule="exact"/>
        <w:ind w:firstLine="426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4</w:t>
      </w:r>
      <w:r w:rsidR="00C1725D" w:rsidRPr="00EC049E">
        <w:rPr>
          <w:sz w:val="24"/>
          <w:szCs w:val="24"/>
        </w:rPr>
        <w:t xml:space="preserve">. </w:t>
      </w:r>
      <w:r w:rsidR="00EC049E" w:rsidRPr="00EC049E">
        <w:rPr>
          <w:sz w:val="24"/>
          <w:szCs w:val="24"/>
        </w:rPr>
        <w:t xml:space="preserve">Для </w:t>
      </w:r>
      <w:r w:rsidR="00EC049E" w:rsidRPr="00EC049E">
        <w:rPr>
          <w:color w:val="000000"/>
          <w:sz w:val="24"/>
          <w:szCs w:val="24"/>
          <w:lang w:bidi="ru-RU"/>
        </w:rPr>
        <w:t>обеспечения работы лагер</w:t>
      </w:r>
      <w:r w:rsidR="00EC049E">
        <w:rPr>
          <w:color w:val="000000"/>
          <w:sz w:val="24"/>
          <w:szCs w:val="24"/>
          <w:lang w:bidi="ru-RU"/>
        </w:rPr>
        <w:t>я</w:t>
      </w:r>
      <w:r w:rsidR="00EC049E" w:rsidRPr="00EC049E">
        <w:rPr>
          <w:color w:val="000000"/>
          <w:sz w:val="24"/>
          <w:szCs w:val="24"/>
          <w:lang w:bidi="ru-RU"/>
        </w:rPr>
        <w:t xml:space="preserve"> труда и отдыха с дневным пребыванием детей</w:t>
      </w:r>
      <w:r w:rsidR="00EC049E">
        <w:rPr>
          <w:color w:val="000000"/>
          <w:sz w:val="24"/>
          <w:szCs w:val="24"/>
          <w:lang w:bidi="ru-RU"/>
        </w:rPr>
        <w:t>:</w:t>
      </w:r>
      <w:r w:rsidR="00EC049E" w:rsidRPr="00EC049E">
        <w:rPr>
          <w:color w:val="000000"/>
          <w:sz w:val="24"/>
          <w:szCs w:val="24"/>
          <w:lang w:bidi="ru-RU"/>
        </w:rPr>
        <w:t xml:space="preserve"> </w:t>
      </w:r>
    </w:p>
    <w:p w:rsidR="00EC049E" w:rsidRPr="00EC049E" w:rsidRDefault="00EC049E" w:rsidP="00EB483A">
      <w:pPr>
        <w:pStyle w:val="2c"/>
        <w:numPr>
          <w:ilvl w:val="0"/>
          <w:numId w:val="11"/>
        </w:numPr>
        <w:shd w:val="clear" w:color="auto" w:fill="auto"/>
        <w:tabs>
          <w:tab w:val="left" w:pos="1299"/>
        </w:tabs>
        <w:spacing w:before="0" w:line="322" w:lineRule="exact"/>
        <w:ind w:left="284" w:hanging="284"/>
        <w:rPr>
          <w:color w:val="000000"/>
          <w:sz w:val="24"/>
          <w:szCs w:val="24"/>
          <w:lang w:bidi="ru-RU"/>
        </w:rPr>
      </w:pPr>
      <w:r w:rsidRPr="00EC049E">
        <w:rPr>
          <w:color w:val="000000"/>
          <w:sz w:val="24"/>
          <w:szCs w:val="24"/>
          <w:lang w:bidi="ru-RU"/>
        </w:rPr>
        <w:t>заключить договор по организации питания и поставке продуктов;</w:t>
      </w:r>
    </w:p>
    <w:p w:rsidR="00EC049E" w:rsidRPr="00EC049E" w:rsidRDefault="00EC049E" w:rsidP="00EB483A">
      <w:pPr>
        <w:pStyle w:val="2c"/>
        <w:numPr>
          <w:ilvl w:val="0"/>
          <w:numId w:val="11"/>
        </w:numPr>
        <w:shd w:val="clear" w:color="auto" w:fill="auto"/>
        <w:tabs>
          <w:tab w:val="left" w:pos="1299"/>
        </w:tabs>
        <w:spacing w:before="0" w:line="322" w:lineRule="exact"/>
        <w:ind w:left="284" w:hanging="284"/>
        <w:rPr>
          <w:color w:val="000000"/>
          <w:sz w:val="24"/>
          <w:szCs w:val="24"/>
          <w:lang w:bidi="ru-RU"/>
        </w:rPr>
      </w:pPr>
      <w:r w:rsidRPr="00EC049E">
        <w:rPr>
          <w:color w:val="000000"/>
          <w:sz w:val="24"/>
          <w:szCs w:val="24"/>
          <w:lang w:bidi="ru-RU"/>
        </w:rPr>
        <w:t>заключить договор со страхов</w:t>
      </w:r>
      <w:r>
        <w:rPr>
          <w:color w:val="000000"/>
          <w:sz w:val="24"/>
          <w:szCs w:val="24"/>
          <w:lang w:bidi="ru-RU"/>
        </w:rPr>
        <w:t>ой</w:t>
      </w:r>
      <w:r w:rsidRPr="00EC049E">
        <w:rPr>
          <w:color w:val="000000"/>
          <w:sz w:val="24"/>
          <w:szCs w:val="24"/>
          <w:lang w:bidi="ru-RU"/>
        </w:rPr>
        <w:t xml:space="preserve"> компани</w:t>
      </w:r>
      <w:r>
        <w:rPr>
          <w:color w:val="000000"/>
          <w:sz w:val="24"/>
          <w:szCs w:val="24"/>
          <w:lang w:bidi="ru-RU"/>
        </w:rPr>
        <w:t>ей</w:t>
      </w:r>
      <w:r w:rsidRPr="00EC049E">
        <w:rPr>
          <w:color w:val="000000"/>
          <w:sz w:val="24"/>
          <w:szCs w:val="24"/>
          <w:lang w:bidi="ru-RU"/>
        </w:rPr>
        <w:t xml:space="preserve"> по страхованию детей от несчастного случая во время пребывания в лагере труда и отдыха с дневным пребыванием детей;</w:t>
      </w:r>
    </w:p>
    <w:p w:rsidR="00EC049E" w:rsidRPr="00EC049E" w:rsidRDefault="00EC049E" w:rsidP="00EB483A">
      <w:pPr>
        <w:pStyle w:val="2c"/>
        <w:numPr>
          <w:ilvl w:val="0"/>
          <w:numId w:val="11"/>
        </w:numPr>
        <w:shd w:val="clear" w:color="auto" w:fill="auto"/>
        <w:tabs>
          <w:tab w:val="left" w:pos="1299"/>
        </w:tabs>
        <w:spacing w:before="0" w:line="322" w:lineRule="exact"/>
        <w:ind w:left="284" w:hanging="284"/>
        <w:rPr>
          <w:color w:val="000000"/>
          <w:sz w:val="24"/>
          <w:szCs w:val="24"/>
          <w:lang w:bidi="ru-RU"/>
        </w:rPr>
      </w:pPr>
      <w:r w:rsidRPr="00EC049E">
        <w:rPr>
          <w:color w:val="000000"/>
          <w:sz w:val="24"/>
          <w:szCs w:val="24"/>
          <w:lang w:bidi="ru-RU"/>
        </w:rPr>
        <w:t>заключить договор на проведение акарицидной и дератизационной обработок</w:t>
      </w:r>
      <w:r>
        <w:rPr>
          <w:color w:val="000000"/>
          <w:sz w:val="24"/>
          <w:szCs w:val="24"/>
          <w:lang w:bidi="ru-RU"/>
        </w:rPr>
        <w:t>. Площадь т</w:t>
      </w:r>
      <w:r w:rsidRPr="00E678BD">
        <w:rPr>
          <w:sz w:val="24"/>
          <w:szCs w:val="24"/>
        </w:rPr>
        <w:t>ерритории школы</w:t>
      </w:r>
      <w:r>
        <w:rPr>
          <w:sz w:val="24"/>
          <w:szCs w:val="24"/>
        </w:rPr>
        <w:t>,</w:t>
      </w:r>
      <w:r w:rsidRPr="00E678BD">
        <w:rPr>
          <w:sz w:val="24"/>
          <w:szCs w:val="24"/>
        </w:rPr>
        <w:t xml:space="preserve"> </w:t>
      </w:r>
      <w:r>
        <w:rPr>
          <w:sz w:val="24"/>
          <w:szCs w:val="24"/>
        </w:rPr>
        <w:t>подлежащей акарицидной обработке</w:t>
      </w:r>
      <w:r w:rsidRPr="00E678BD">
        <w:rPr>
          <w:sz w:val="24"/>
          <w:szCs w:val="24"/>
        </w:rPr>
        <w:t xml:space="preserve"> 5000 кв. м (трава, кустарники)</w:t>
      </w:r>
      <w:r>
        <w:rPr>
          <w:sz w:val="24"/>
          <w:szCs w:val="24"/>
        </w:rPr>
        <w:t>.</w:t>
      </w:r>
      <w:r w:rsidR="00D834E8">
        <w:rPr>
          <w:sz w:val="24"/>
          <w:szCs w:val="24"/>
        </w:rPr>
        <w:t xml:space="preserve"> </w:t>
      </w:r>
      <w:r w:rsidR="00D834E8" w:rsidRPr="00E678BD">
        <w:rPr>
          <w:sz w:val="24"/>
          <w:szCs w:val="24"/>
        </w:rPr>
        <w:t xml:space="preserve">Ответственным за противоклещевую </w:t>
      </w:r>
      <w:r w:rsidR="00D834E8">
        <w:rPr>
          <w:sz w:val="24"/>
          <w:szCs w:val="24"/>
        </w:rPr>
        <w:t xml:space="preserve">и дератизационную </w:t>
      </w:r>
      <w:r w:rsidR="00D834E8" w:rsidRPr="00E678BD">
        <w:rPr>
          <w:sz w:val="24"/>
          <w:szCs w:val="24"/>
        </w:rPr>
        <w:t xml:space="preserve">обработку назначить </w:t>
      </w:r>
      <w:r w:rsidR="00D834E8">
        <w:rPr>
          <w:sz w:val="24"/>
          <w:szCs w:val="24"/>
        </w:rPr>
        <w:t>Овчинникову Н</w:t>
      </w:r>
      <w:r w:rsidR="00D834E8" w:rsidRPr="00E678BD">
        <w:rPr>
          <w:sz w:val="24"/>
          <w:szCs w:val="24"/>
        </w:rPr>
        <w:t>.</w:t>
      </w:r>
      <w:r w:rsidR="00D834E8">
        <w:rPr>
          <w:sz w:val="24"/>
          <w:szCs w:val="24"/>
        </w:rPr>
        <w:t>А.</w:t>
      </w:r>
      <w:r w:rsidR="00D834E8" w:rsidRPr="00E678BD">
        <w:rPr>
          <w:sz w:val="24"/>
          <w:szCs w:val="24"/>
        </w:rPr>
        <w:t>, за</w:t>
      </w:r>
      <w:r w:rsidR="00944CE6">
        <w:rPr>
          <w:sz w:val="24"/>
          <w:szCs w:val="24"/>
        </w:rPr>
        <w:t>ведующей хозяйством</w:t>
      </w:r>
      <w:r w:rsidR="00D834E8" w:rsidRPr="00E678BD">
        <w:rPr>
          <w:sz w:val="24"/>
          <w:szCs w:val="24"/>
        </w:rPr>
        <w:t>.</w:t>
      </w:r>
      <w:r w:rsidR="00D834E8">
        <w:rPr>
          <w:sz w:val="24"/>
          <w:szCs w:val="24"/>
        </w:rPr>
        <w:t xml:space="preserve"> Организовать покос травы к открытию лагеря труда и отдыха с дневным пребыванием детей.</w:t>
      </w:r>
      <w:r w:rsidR="00944CE6">
        <w:rPr>
          <w:sz w:val="24"/>
          <w:szCs w:val="24"/>
        </w:rPr>
        <w:t xml:space="preserve"> </w:t>
      </w:r>
    </w:p>
    <w:p w:rsidR="00EC049E" w:rsidRDefault="00EC049E" w:rsidP="00EB483A">
      <w:pPr>
        <w:pStyle w:val="2c"/>
        <w:numPr>
          <w:ilvl w:val="0"/>
          <w:numId w:val="11"/>
        </w:numPr>
        <w:shd w:val="clear" w:color="auto" w:fill="auto"/>
        <w:tabs>
          <w:tab w:val="left" w:pos="1299"/>
        </w:tabs>
        <w:spacing w:before="0" w:line="322" w:lineRule="exact"/>
        <w:ind w:left="284" w:hanging="284"/>
        <w:rPr>
          <w:color w:val="000000"/>
          <w:sz w:val="24"/>
          <w:szCs w:val="24"/>
          <w:lang w:bidi="ru-RU"/>
        </w:rPr>
      </w:pPr>
      <w:r w:rsidRPr="00EC049E">
        <w:rPr>
          <w:color w:val="000000"/>
          <w:sz w:val="24"/>
          <w:szCs w:val="24"/>
          <w:lang w:bidi="ru-RU"/>
        </w:rPr>
        <w:t>заключить договор на организацию питьевого режима</w:t>
      </w:r>
      <w:r>
        <w:rPr>
          <w:color w:val="000000"/>
          <w:sz w:val="24"/>
          <w:szCs w:val="24"/>
          <w:lang w:bidi="ru-RU"/>
        </w:rPr>
        <w:t>;</w:t>
      </w:r>
    </w:p>
    <w:p w:rsidR="00EC049E" w:rsidRDefault="00EC049E" w:rsidP="00EB483A">
      <w:pPr>
        <w:pStyle w:val="2c"/>
        <w:numPr>
          <w:ilvl w:val="0"/>
          <w:numId w:val="11"/>
        </w:numPr>
        <w:shd w:val="clear" w:color="auto" w:fill="auto"/>
        <w:tabs>
          <w:tab w:val="left" w:pos="1299"/>
        </w:tabs>
        <w:spacing w:before="0" w:line="322" w:lineRule="exact"/>
        <w:ind w:left="284" w:hanging="284"/>
        <w:rPr>
          <w:color w:val="000000"/>
          <w:sz w:val="24"/>
          <w:szCs w:val="24"/>
          <w:lang w:bidi="ru-RU"/>
        </w:rPr>
      </w:pPr>
      <w:r w:rsidRPr="00EC049E">
        <w:rPr>
          <w:color w:val="000000"/>
          <w:sz w:val="24"/>
          <w:szCs w:val="24"/>
          <w:lang w:bidi="ru-RU"/>
        </w:rPr>
        <w:t>провести гигиеническое обучение и аттестацию работников лагеря труда и отдыха с дневным пребыванием детей</w:t>
      </w:r>
      <w:r>
        <w:rPr>
          <w:color w:val="000000"/>
          <w:sz w:val="24"/>
          <w:szCs w:val="24"/>
          <w:lang w:bidi="ru-RU"/>
        </w:rPr>
        <w:t>;</w:t>
      </w:r>
    </w:p>
    <w:p w:rsidR="00EC049E" w:rsidRPr="00EC049E" w:rsidRDefault="00EC049E" w:rsidP="00EB483A">
      <w:pPr>
        <w:pStyle w:val="2c"/>
        <w:numPr>
          <w:ilvl w:val="0"/>
          <w:numId w:val="11"/>
        </w:numPr>
        <w:shd w:val="clear" w:color="auto" w:fill="auto"/>
        <w:tabs>
          <w:tab w:val="left" w:pos="1299"/>
        </w:tabs>
        <w:spacing w:before="0" w:line="322" w:lineRule="exact"/>
        <w:ind w:left="284" w:hanging="284"/>
        <w:rPr>
          <w:color w:val="000000"/>
          <w:sz w:val="24"/>
          <w:szCs w:val="24"/>
          <w:lang w:bidi="ru-RU"/>
        </w:rPr>
      </w:pPr>
      <w:r w:rsidRPr="00EC049E">
        <w:rPr>
          <w:color w:val="000000"/>
          <w:sz w:val="24"/>
          <w:szCs w:val="24"/>
          <w:lang w:bidi="ru-RU"/>
        </w:rPr>
        <w:t>лабораторные исследования проб воды на микробиологические показатели из распределительной сети.</w:t>
      </w:r>
    </w:p>
    <w:p w:rsidR="00C1725D" w:rsidRPr="00E678BD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C049E">
        <w:rPr>
          <w:rFonts w:ascii="Times New Roman" w:hAnsi="Times New Roman"/>
          <w:sz w:val="24"/>
          <w:szCs w:val="24"/>
        </w:rPr>
        <w:t xml:space="preserve">. </w:t>
      </w:r>
      <w:r w:rsidR="00C1725D" w:rsidRPr="00E678BD">
        <w:rPr>
          <w:rFonts w:ascii="Times New Roman" w:hAnsi="Times New Roman"/>
          <w:sz w:val="24"/>
          <w:szCs w:val="24"/>
        </w:rPr>
        <w:t xml:space="preserve">Выделить помещения под </w:t>
      </w:r>
      <w:r w:rsidR="00686E4F" w:rsidRPr="00E678BD">
        <w:rPr>
          <w:rFonts w:ascii="Times New Roman" w:hAnsi="Times New Roman"/>
          <w:sz w:val="24"/>
          <w:szCs w:val="24"/>
        </w:rPr>
        <w:t>лагер</w:t>
      </w:r>
      <w:r w:rsidR="00EC049E">
        <w:rPr>
          <w:rFonts w:ascii="Times New Roman" w:hAnsi="Times New Roman"/>
          <w:sz w:val="24"/>
          <w:szCs w:val="24"/>
        </w:rPr>
        <w:t>ь</w:t>
      </w:r>
      <w:r w:rsidR="00686E4F" w:rsidRPr="00E678BD">
        <w:rPr>
          <w:rFonts w:ascii="Times New Roman" w:hAnsi="Times New Roman"/>
          <w:sz w:val="24"/>
          <w:szCs w:val="24"/>
        </w:rPr>
        <w:t xml:space="preserve"> </w:t>
      </w:r>
      <w:r w:rsidR="00686E4F" w:rsidRPr="001F571C">
        <w:rPr>
          <w:rFonts w:ascii="Times New Roman" w:hAnsi="Times New Roman"/>
          <w:sz w:val="24"/>
          <w:szCs w:val="24"/>
        </w:rPr>
        <w:t xml:space="preserve">труда и отдыха детей </w:t>
      </w:r>
      <w:r w:rsidR="00E65CDF" w:rsidRPr="00E678BD">
        <w:rPr>
          <w:rFonts w:ascii="Times New Roman" w:hAnsi="Times New Roman"/>
          <w:sz w:val="24"/>
          <w:szCs w:val="24"/>
        </w:rPr>
        <w:t>в период каникул</w:t>
      </w:r>
      <w:r w:rsidR="00C1725D" w:rsidRPr="00E678BD">
        <w:rPr>
          <w:rFonts w:ascii="Times New Roman" w:hAnsi="Times New Roman"/>
          <w:sz w:val="24"/>
          <w:szCs w:val="24"/>
        </w:rPr>
        <w:t>:</w:t>
      </w:r>
    </w:p>
    <w:p w:rsidR="001E39C4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кабинеты №</w:t>
      </w:r>
      <w:r w:rsidR="00C43116" w:rsidRPr="00C43116">
        <w:rPr>
          <w:rFonts w:ascii="Times New Roman" w:hAnsi="Times New Roman"/>
          <w:sz w:val="24"/>
          <w:szCs w:val="24"/>
        </w:rPr>
        <w:t xml:space="preserve"> </w:t>
      </w:r>
      <w:r w:rsidR="001F571C">
        <w:rPr>
          <w:rFonts w:ascii="Times New Roman" w:hAnsi="Times New Roman"/>
          <w:sz w:val="24"/>
          <w:szCs w:val="24"/>
        </w:rPr>
        <w:t>3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="005118C4" w:rsidRPr="00E678BD">
        <w:rPr>
          <w:rFonts w:ascii="Times New Roman" w:hAnsi="Times New Roman"/>
          <w:sz w:val="24"/>
          <w:szCs w:val="24"/>
        </w:rPr>
        <w:t>(</w:t>
      </w:r>
      <w:r w:rsidR="001F571C">
        <w:rPr>
          <w:rFonts w:ascii="Times New Roman" w:hAnsi="Times New Roman"/>
          <w:sz w:val="24"/>
          <w:szCs w:val="24"/>
        </w:rPr>
        <w:t>66</w:t>
      </w:r>
      <w:r w:rsidR="005118C4" w:rsidRPr="00E678BD">
        <w:rPr>
          <w:rFonts w:ascii="Times New Roman" w:hAnsi="Times New Roman"/>
          <w:sz w:val="24"/>
          <w:szCs w:val="24"/>
        </w:rPr>
        <w:t>,</w:t>
      </w:r>
      <w:r w:rsidR="001F571C">
        <w:rPr>
          <w:rFonts w:ascii="Times New Roman" w:hAnsi="Times New Roman"/>
          <w:sz w:val="24"/>
          <w:szCs w:val="24"/>
        </w:rPr>
        <w:t>2</w:t>
      </w:r>
      <w:r w:rsidR="005118C4" w:rsidRPr="00E678BD">
        <w:rPr>
          <w:rFonts w:ascii="Times New Roman" w:hAnsi="Times New Roman"/>
          <w:sz w:val="24"/>
          <w:szCs w:val="24"/>
        </w:rPr>
        <w:t xml:space="preserve"> кв м)</w:t>
      </w:r>
      <w:r w:rsidRPr="00E678BD">
        <w:rPr>
          <w:rFonts w:ascii="Times New Roman" w:hAnsi="Times New Roman"/>
          <w:sz w:val="24"/>
          <w:szCs w:val="24"/>
        </w:rPr>
        <w:t xml:space="preserve"> </w:t>
      </w:r>
    </w:p>
    <w:p w:rsidR="001E39C4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туалеты 1 этажа (ж), 2 этажа (м), </w:t>
      </w:r>
      <w:r w:rsidR="005118C4" w:rsidRPr="00E678BD">
        <w:rPr>
          <w:rFonts w:ascii="Times New Roman" w:hAnsi="Times New Roman"/>
          <w:sz w:val="24"/>
          <w:szCs w:val="24"/>
        </w:rPr>
        <w:t>вестибюль 1 этажа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="005118C4" w:rsidRPr="00E678BD">
        <w:rPr>
          <w:rFonts w:ascii="Times New Roman" w:hAnsi="Times New Roman"/>
          <w:sz w:val="24"/>
          <w:szCs w:val="24"/>
        </w:rPr>
        <w:t xml:space="preserve">(80 кв м), </w:t>
      </w:r>
    </w:p>
    <w:p w:rsidR="001E39C4" w:rsidRDefault="001E39C4" w:rsidP="003C4B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изолятор</w:t>
      </w:r>
      <w:r w:rsidR="00777544">
        <w:rPr>
          <w:rFonts w:ascii="Times New Roman" w:hAnsi="Times New Roman"/>
          <w:sz w:val="24"/>
          <w:szCs w:val="24"/>
        </w:rPr>
        <w:t xml:space="preserve"> </w:t>
      </w:r>
      <w:r w:rsidR="00EF2AE5">
        <w:rPr>
          <w:rFonts w:ascii="Times New Roman" w:hAnsi="Times New Roman"/>
          <w:sz w:val="24"/>
          <w:szCs w:val="24"/>
        </w:rPr>
        <w:t>(медицинский кабинет)</w:t>
      </w:r>
      <w:r w:rsidR="00071E29">
        <w:rPr>
          <w:rFonts w:ascii="Times New Roman" w:hAnsi="Times New Roman"/>
          <w:sz w:val="24"/>
          <w:szCs w:val="24"/>
        </w:rPr>
        <w:t>,</w:t>
      </w:r>
    </w:p>
    <w:p w:rsidR="001E39C4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раздевалка </w:t>
      </w:r>
      <w:r w:rsidR="001F571C">
        <w:rPr>
          <w:rFonts w:ascii="Times New Roman" w:hAnsi="Times New Roman"/>
          <w:sz w:val="24"/>
          <w:szCs w:val="24"/>
        </w:rPr>
        <w:t>старших</w:t>
      </w:r>
      <w:r w:rsidRPr="00E678BD">
        <w:rPr>
          <w:rFonts w:ascii="Times New Roman" w:hAnsi="Times New Roman"/>
          <w:sz w:val="24"/>
          <w:szCs w:val="24"/>
        </w:rPr>
        <w:t xml:space="preserve"> классов, библиотека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="005118C4" w:rsidRPr="00E678BD">
        <w:rPr>
          <w:rFonts w:ascii="Times New Roman" w:hAnsi="Times New Roman"/>
          <w:sz w:val="24"/>
          <w:szCs w:val="24"/>
        </w:rPr>
        <w:t>(49,9 кв м)</w:t>
      </w:r>
      <w:r w:rsidRPr="00E678BD">
        <w:rPr>
          <w:rFonts w:ascii="Times New Roman" w:hAnsi="Times New Roman"/>
          <w:sz w:val="24"/>
          <w:szCs w:val="24"/>
        </w:rPr>
        <w:t xml:space="preserve">, </w:t>
      </w:r>
    </w:p>
    <w:p w:rsidR="00C1725D" w:rsidRPr="00E678BD" w:rsidRDefault="005118C4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обеденный зал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(162, 3 кв м)</w:t>
      </w:r>
      <w:r w:rsidR="00C1725D" w:rsidRPr="00E678BD">
        <w:rPr>
          <w:rFonts w:ascii="Times New Roman" w:hAnsi="Times New Roman"/>
          <w:sz w:val="24"/>
          <w:szCs w:val="24"/>
        </w:rPr>
        <w:t>, спортивный зал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(267,0 кв м)</w:t>
      </w:r>
      <w:r w:rsidR="00C1725D" w:rsidRPr="00E678BD">
        <w:rPr>
          <w:rFonts w:ascii="Times New Roman" w:hAnsi="Times New Roman"/>
          <w:sz w:val="24"/>
          <w:szCs w:val="24"/>
        </w:rPr>
        <w:t>, актовый зал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(234,5 кв м)</w:t>
      </w:r>
      <w:r w:rsidR="00C1725D" w:rsidRPr="00E678BD">
        <w:rPr>
          <w:rFonts w:ascii="Times New Roman" w:hAnsi="Times New Roman"/>
          <w:sz w:val="24"/>
          <w:szCs w:val="24"/>
        </w:rPr>
        <w:t>, стадион.</w:t>
      </w:r>
    </w:p>
    <w:p w:rsidR="00254CB3" w:rsidRPr="00E678BD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E4B7A" w:rsidRPr="00E678BD">
        <w:rPr>
          <w:rFonts w:ascii="Times New Roman" w:hAnsi="Times New Roman"/>
          <w:sz w:val="24"/>
          <w:szCs w:val="24"/>
        </w:rPr>
        <w:t xml:space="preserve">. </w:t>
      </w:r>
      <w:r w:rsidR="006F767D" w:rsidRPr="00E678BD">
        <w:rPr>
          <w:rFonts w:ascii="Times New Roman" w:hAnsi="Times New Roman"/>
          <w:sz w:val="24"/>
          <w:szCs w:val="24"/>
        </w:rPr>
        <w:t>Начальником</w:t>
      </w:r>
      <w:r w:rsidR="00FA733E" w:rsidRPr="00E678BD">
        <w:rPr>
          <w:rFonts w:ascii="Times New Roman" w:hAnsi="Times New Roman"/>
          <w:sz w:val="24"/>
          <w:szCs w:val="24"/>
        </w:rPr>
        <w:t xml:space="preserve"> </w:t>
      </w:r>
      <w:r w:rsidR="00686E4F" w:rsidRPr="00E678BD">
        <w:rPr>
          <w:rFonts w:ascii="Times New Roman" w:hAnsi="Times New Roman"/>
          <w:sz w:val="24"/>
          <w:szCs w:val="24"/>
        </w:rPr>
        <w:t xml:space="preserve">лагеря </w:t>
      </w:r>
      <w:r w:rsidR="00686E4F" w:rsidRPr="001F571C">
        <w:rPr>
          <w:rFonts w:ascii="Times New Roman" w:hAnsi="Times New Roman"/>
          <w:sz w:val="24"/>
          <w:szCs w:val="24"/>
        </w:rPr>
        <w:t>труда и отдыха детей</w:t>
      </w:r>
      <w:r w:rsidR="00E65CDF" w:rsidRPr="00E678BD">
        <w:rPr>
          <w:rFonts w:ascii="Times New Roman" w:hAnsi="Times New Roman"/>
          <w:sz w:val="24"/>
          <w:szCs w:val="24"/>
        </w:rPr>
        <w:t xml:space="preserve"> в период каникул</w:t>
      </w:r>
      <w:r w:rsidR="006F767D" w:rsidRPr="00E678BD">
        <w:rPr>
          <w:rFonts w:ascii="Times New Roman" w:hAnsi="Times New Roman"/>
          <w:sz w:val="24"/>
          <w:szCs w:val="24"/>
        </w:rPr>
        <w:t xml:space="preserve"> назначить</w:t>
      </w:r>
      <w:r w:rsidR="00151C09">
        <w:rPr>
          <w:rFonts w:ascii="Times New Roman" w:hAnsi="Times New Roman"/>
          <w:sz w:val="24"/>
          <w:szCs w:val="24"/>
        </w:rPr>
        <w:t xml:space="preserve"> </w:t>
      </w:r>
      <w:r w:rsidR="00457C81">
        <w:rPr>
          <w:rFonts w:ascii="Times New Roman" w:hAnsi="Times New Roman"/>
          <w:sz w:val="24"/>
          <w:szCs w:val="24"/>
        </w:rPr>
        <w:t>Павлова С.Ю.</w:t>
      </w:r>
    </w:p>
    <w:p w:rsidR="00DE4A41" w:rsidRPr="00E678BD" w:rsidRDefault="005014E8" w:rsidP="00DE4A41">
      <w:pPr>
        <w:tabs>
          <w:tab w:val="left" w:pos="284"/>
        </w:tabs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5E4B7A" w:rsidRPr="00E678BD">
        <w:rPr>
          <w:rFonts w:ascii="Times New Roman" w:hAnsi="Times New Roman"/>
          <w:sz w:val="24"/>
          <w:szCs w:val="24"/>
        </w:rPr>
        <w:t xml:space="preserve">. </w:t>
      </w:r>
      <w:r w:rsidR="006F767D" w:rsidRPr="00E678BD">
        <w:rPr>
          <w:rFonts w:ascii="Times New Roman" w:hAnsi="Times New Roman"/>
          <w:sz w:val="24"/>
          <w:szCs w:val="24"/>
        </w:rPr>
        <w:t>Назначить воспитател</w:t>
      </w:r>
      <w:r w:rsidR="00A81F66">
        <w:rPr>
          <w:rFonts w:ascii="Times New Roman" w:hAnsi="Times New Roman"/>
          <w:sz w:val="24"/>
          <w:szCs w:val="24"/>
        </w:rPr>
        <w:t>ем</w:t>
      </w:r>
      <w:r w:rsidR="006F767D" w:rsidRPr="00E678BD">
        <w:rPr>
          <w:rFonts w:ascii="Times New Roman" w:hAnsi="Times New Roman"/>
          <w:sz w:val="24"/>
          <w:szCs w:val="24"/>
        </w:rPr>
        <w:t xml:space="preserve"> </w:t>
      </w:r>
      <w:r w:rsidR="00686E4F" w:rsidRPr="00E678BD">
        <w:rPr>
          <w:rFonts w:ascii="Times New Roman" w:hAnsi="Times New Roman"/>
          <w:sz w:val="24"/>
          <w:szCs w:val="24"/>
        </w:rPr>
        <w:t xml:space="preserve">лагеря </w:t>
      </w:r>
      <w:r w:rsidR="00686E4F" w:rsidRPr="001F571C">
        <w:rPr>
          <w:rFonts w:ascii="Times New Roman" w:hAnsi="Times New Roman"/>
          <w:sz w:val="24"/>
          <w:szCs w:val="24"/>
        </w:rPr>
        <w:t xml:space="preserve">труда и отдыха детей </w:t>
      </w:r>
      <w:r w:rsidR="00E65CDF" w:rsidRPr="00E678BD">
        <w:rPr>
          <w:rFonts w:ascii="Times New Roman" w:hAnsi="Times New Roman"/>
          <w:sz w:val="24"/>
          <w:szCs w:val="24"/>
        </w:rPr>
        <w:t>в период каникул</w:t>
      </w:r>
      <w:r w:rsidR="00DE4A41">
        <w:rPr>
          <w:rFonts w:ascii="Times New Roman" w:hAnsi="Times New Roman"/>
          <w:sz w:val="24"/>
          <w:szCs w:val="24"/>
        </w:rPr>
        <w:t xml:space="preserve"> Усенко И.А.</w:t>
      </w:r>
    </w:p>
    <w:p w:rsidR="00E90C43" w:rsidRPr="00E678BD" w:rsidRDefault="00E90C43" w:rsidP="005014E8">
      <w:pPr>
        <w:ind w:firstLine="426"/>
        <w:rPr>
          <w:rFonts w:ascii="Times New Roman" w:hAnsi="Times New Roman"/>
          <w:sz w:val="24"/>
          <w:szCs w:val="24"/>
        </w:rPr>
        <w:sectPr w:rsidR="00E90C43" w:rsidRPr="00E678BD" w:rsidSect="004A44EA">
          <w:type w:val="continuous"/>
          <w:pgSz w:w="11907" w:h="16839"/>
          <w:pgMar w:top="539" w:right="708" w:bottom="1135" w:left="1797" w:header="113" w:footer="113" w:gutter="0"/>
          <w:cols w:space="708"/>
          <w:titlePg/>
          <w:docGrid w:linePitch="360"/>
        </w:sectPr>
      </w:pPr>
    </w:p>
    <w:p w:rsidR="006F767D" w:rsidRPr="00E678BD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5E4B7A" w:rsidRPr="00E678BD">
        <w:rPr>
          <w:rFonts w:ascii="Times New Roman" w:hAnsi="Times New Roman"/>
          <w:sz w:val="24"/>
          <w:szCs w:val="24"/>
        </w:rPr>
        <w:t xml:space="preserve">. </w:t>
      </w:r>
      <w:r w:rsidR="001F571C">
        <w:rPr>
          <w:rFonts w:ascii="Times New Roman" w:hAnsi="Times New Roman"/>
          <w:sz w:val="24"/>
          <w:szCs w:val="24"/>
        </w:rPr>
        <w:t>Р</w:t>
      </w:r>
      <w:r w:rsidR="006F767D" w:rsidRPr="00E678BD">
        <w:rPr>
          <w:rFonts w:ascii="Times New Roman" w:hAnsi="Times New Roman"/>
          <w:sz w:val="24"/>
          <w:szCs w:val="24"/>
        </w:rPr>
        <w:t xml:space="preserve">аботникам </w:t>
      </w:r>
      <w:r w:rsidR="00686E4F" w:rsidRPr="00E678BD">
        <w:rPr>
          <w:rFonts w:ascii="Times New Roman" w:hAnsi="Times New Roman"/>
          <w:sz w:val="24"/>
          <w:szCs w:val="24"/>
        </w:rPr>
        <w:t xml:space="preserve">лагеря </w:t>
      </w:r>
      <w:r w:rsidR="00686E4F" w:rsidRPr="001F571C">
        <w:rPr>
          <w:rFonts w:ascii="Times New Roman" w:hAnsi="Times New Roman"/>
          <w:sz w:val="24"/>
          <w:szCs w:val="24"/>
        </w:rPr>
        <w:t xml:space="preserve">труда и отдыха детей </w:t>
      </w:r>
      <w:r w:rsidR="006F767D" w:rsidRPr="00E678BD">
        <w:rPr>
          <w:rFonts w:ascii="Times New Roman" w:hAnsi="Times New Roman"/>
          <w:sz w:val="24"/>
          <w:szCs w:val="24"/>
        </w:rPr>
        <w:t>пройти меди</w:t>
      </w:r>
      <w:r w:rsidR="00E65CDF" w:rsidRPr="00E678BD">
        <w:rPr>
          <w:rFonts w:ascii="Times New Roman" w:hAnsi="Times New Roman"/>
          <w:sz w:val="24"/>
          <w:szCs w:val="24"/>
        </w:rPr>
        <w:t>цинский осмотр согласно графику</w:t>
      </w:r>
      <w:r w:rsidR="006F767D" w:rsidRPr="00E678BD">
        <w:rPr>
          <w:rFonts w:ascii="Times New Roman" w:hAnsi="Times New Roman"/>
          <w:sz w:val="24"/>
          <w:szCs w:val="24"/>
        </w:rPr>
        <w:t>.</w:t>
      </w:r>
    </w:p>
    <w:p w:rsidR="00CB183F" w:rsidRPr="00E678BD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CB183F" w:rsidRPr="00E678BD">
        <w:rPr>
          <w:rFonts w:ascii="Times New Roman" w:hAnsi="Times New Roman"/>
          <w:sz w:val="24"/>
          <w:szCs w:val="24"/>
        </w:rPr>
        <w:t>. Вменить в обязанность уборщиц</w:t>
      </w:r>
      <w:r w:rsidR="009038CA">
        <w:rPr>
          <w:rFonts w:ascii="Times New Roman" w:hAnsi="Times New Roman"/>
          <w:sz w:val="24"/>
          <w:szCs w:val="24"/>
        </w:rPr>
        <w:t>ы</w:t>
      </w:r>
      <w:r w:rsidR="00CB183F" w:rsidRPr="00E678BD">
        <w:rPr>
          <w:rFonts w:ascii="Times New Roman" w:hAnsi="Times New Roman"/>
          <w:sz w:val="24"/>
          <w:szCs w:val="24"/>
        </w:rPr>
        <w:t xml:space="preserve"> служебных помещений Аксюковой Г.В.</w:t>
      </w:r>
      <w:r w:rsidR="009B401F">
        <w:rPr>
          <w:rFonts w:ascii="Times New Roman" w:hAnsi="Times New Roman"/>
          <w:sz w:val="24"/>
          <w:szCs w:val="24"/>
        </w:rPr>
        <w:t xml:space="preserve"> </w:t>
      </w:r>
      <w:r w:rsidR="00CB183F" w:rsidRPr="00E678BD">
        <w:rPr>
          <w:rFonts w:ascii="Times New Roman" w:hAnsi="Times New Roman"/>
          <w:sz w:val="24"/>
          <w:szCs w:val="24"/>
        </w:rPr>
        <w:t xml:space="preserve">уборку </w:t>
      </w:r>
      <w:r w:rsidR="00C1725D" w:rsidRPr="00E678BD">
        <w:rPr>
          <w:rFonts w:ascii="Times New Roman" w:hAnsi="Times New Roman"/>
          <w:sz w:val="24"/>
          <w:szCs w:val="24"/>
        </w:rPr>
        <w:t>помещений</w:t>
      </w:r>
      <w:r w:rsidR="00CB183F" w:rsidRPr="00E678BD">
        <w:rPr>
          <w:rFonts w:ascii="Times New Roman" w:hAnsi="Times New Roman"/>
          <w:sz w:val="24"/>
          <w:szCs w:val="24"/>
        </w:rPr>
        <w:t xml:space="preserve">, отведенных под </w:t>
      </w:r>
      <w:r w:rsidR="00686E4F" w:rsidRPr="00E678BD">
        <w:rPr>
          <w:rFonts w:ascii="Times New Roman" w:hAnsi="Times New Roman"/>
          <w:sz w:val="24"/>
          <w:szCs w:val="24"/>
        </w:rPr>
        <w:t>лагер</w:t>
      </w:r>
      <w:r w:rsidR="00686E4F">
        <w:rPr>
          <w:rFonts w:ascii="Times New Roman" w:hAnsi="Times New Roman"/>
          <w:sz w:val="24"/>
          <w:szCs w:val="24"/>
        </w:rPr>
        <w:t>ь</w:t>
      </w:r>
      <w:r w:rsidR="00686E4F" w:rsidRPr="00E678BD">
        <w:rPr>
          <w:rFonts w:ascii="Times New Roman" w:hAnsi="Times New Roman"/>
          <w:sz w:val="24"/>
          <w:szCs w:val="24"/>
        </w:rPr>
        <w:t xml:space="preserve"> </w:t>
      </w:r>
      <w:r w:rsidR="00686E4F" w:rsidRPr="001F571C">
        <w:rPr>
          <w:rFonts w:ascii="Times New Roman" w:hAnsi="Times New Roman"/>
          <w:sz w:val="24"/>
          <w:szCs w:val="24"/>
        </w:rPr>
        <w:t xml:space="preserve">труда и отдыха детей </w:t>
      </w:r>
      <w:r w:rsidR="00E65CDF" w:rsidRPr="00E678BD">
        <w:rPr>
          <w:rFonts w:ascii="Times New Roman" w:hAnsi="Times New Roman"/>
          <w:sz w:val="24"/>
          <w:szCs w:val="24"/>
        </w:rPr>
        <w:t>в период каникул</w:t>
      </w:r>
      <w:r w:rsidR="00CB183F" w:rsidRPr="00E678BD">
        <w:rPr>
          <w:rFonts w:ascii="Times New Roman" w:hAnsi="Times New Roman"/>
          <w:sz w:val="24"/>
          <w:szCs w:val="24"/>
        </w:rPr>
        <w:t>.</w:t>
      </w:r>
    </w:p>
    <w:p w:rsidR="00CD109A" w:rsidRPr="00E678BD" w:rsidRDefault="005014E8" w:rsidP="005014E8">
      <w:pPr>
        <w:pStyle w:val="afffd"/>
        <w:tabs>
          <w:tab w:val="left" w:pos="284"/>
          <w:tab w:val="left" w:pos="426"/>
        </w:tabs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5"/>
          <w:sz w:val="24"/>
          <w:szCs w:val="24"/>
        </w:rPr>
        <w:t>10</w:t>
      </w:r>
      <w:r w:rsidR="003E37C3" w:rsidRPr="00E678BD">
        <w:rPr>
          <w:rFonts w:ascii="Times New Roman" w:eastAsia="Times New Roman" w:hAnsi="Times New Roman"/>
          <w:spacing w:val="-5"/>
          <w:sz w:val="24"/>
          <w:szCs w:val="24"/>
        </w:rPr>
        <w:t xml:space="preserve">. </w:t>
      </w:r>
      <w:r w:rsidR="006F767D" w:rsidRPr="00E678BD">
        <w:rPr>
          <w:rFonts w:ascii="Times New Roman" w:hAnsi="Times New Roman"/>
          <w:sz w:val="24"/>
          <w:szCs w:val="24"/>
        </w:rPr>
        <w:t>Назначить ответственн</w:t>
      </w:r>
      <w:r w:rsidR="008F25E7" w:rsidRPr="00E678BD">
        <w:rPr>
          <w:rFonts w:ascii="Times New Roman" w:hAnsi="Times New Roman"/>
          <w:sz w:val="24"/>
          <w:szCs w:val="24"/>
        </w:rPr>
        <w:t>ым</w:t>
      </w:r>
      <w:r w:rsidR="006F767D" w:rsidRPr="00E678BD">
        <w:rPr>
          <w:rFonts w:ascii="Times New Roman" w:hAnsi="Times New Roman"/>
          <w:sz w:val="24"/>
          <w:szCs w:val="24"/>
        </w:rPr>
        <w:t xml:space="preserve"> за охрану труда и технику безопасности в </w:t>
      </w:r>
      <w:r w:rsidR="00686E4F" w:rsidRPr="00E678BD">
        <w:rPr>
          <w:rFonts w:ascii="Times New Roman" w:hAnsi="Times New Roman"/>
          <w:sz w:val="24"/>
          <w:szCs w:val="24"/>
        </w:rPr>
        <w:t xml:space="preserve">лагеря </w:t>
      </w:r>
      <w:r w:rsidR="00686E4F" w:rsidRPr="001F571C">
        <w:rPr>
          <w:rFonts w:ascii="Times New Roman" w:hAnsi="Times New Roman"/>
          <w:sz w:val="24"/>
          <w:szCs w:val="24"/>
        </w:rPr>
        <w:t xml:space="preserve">труда и отдыха детей </w:t>
      </w:r>
      <w:r w:rsidR="00E65CDF" w:rsidRPr="00E678BD">
        <w:rPr>
          <w:rFonts w:ascii="Times New Roman" w:hAnsi="Times New Roman"/>
          <w:sz w:val="24"/>
          <w:szCs w:val="24"/>
        </w:rPr>
        <w:t xml:space="preserve">в период каникул </w:t>
      </w:r>
      <w:r w:rsidR="00457C81">
        <w:rPr>
          <w:rFonts w:ascii="Times New Roman" w:hAnsi="Times New Roman"/>
          <w:sz w:val="24"/>
          <w:szCs w:val="24"/>
        </w:rPr>
        <w:t>Павлова С.Ю.</w:t>
      </w:r>
      <w:r w:rsidR="006F767D" w:rsidRPr="00E678BD">
        <w:rPr>
          <w:rFonts w:ascii="Times New Roman" w:hAnsi="Times New Roman"/>
          <w:sz w:val="24"/>
          <w:szCs w:val="24"/>
        </w:rPr>
        <w:t>, начальника лагеря.</w:t>
      </w:r>
    </w:p>
    <w:p w:rsidR="00E90C43" w:rsidRDefault="005014E8" w:rsidP="005014E8">
      <w:pPr>
        <w:pStyle w:val="afffd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5"/>
          <w:sz w:val="24"/>
          <w:szCs w:val="24"/>
        </w:rPr>
        <w:t>11</w:t>
      </w:r>
      <w:r w:rsidR="005E4B7A" w:rsidRPr="0026572B">
        <w:rPr>
          <w:rFonts w:ascii="Times New Roman" w:eastAsia="Times New Roman" w:hAnsi="Times New Roman"/>
          <w:spacing w:val="-5"/>
          <w:sz w:val="24"/>
          <w:szCs w:val="24"/>
        </w:rPr>
        <w:t xml:space="preserve">. </w:t>
      </w:r>
      <w:r w:rsidR="006F767D" w:rsidRPr="0026572B">
        <w:rPr>
          <w:rFonts w:ascii="Times New Roman" w:eastAsia="Times New Roman" w:hAnsi="Times New Roman"/>
          <w:spacing w:val="-5"/>
          <w:sz w:val="24"/>
          <w:szCs w:val="24"/>
        </w:rPr>
        <w:t>Назначить ответственными за жизнь и безопасность детей</w:t>
      </w:r>
      <w:r w:rsidR="00686E4F">
        <w:rPr>
          <w:rFonts w:ascii="Times New Roman" w:eastAsia="Times New Roman" w:hAnsi="Times New Roman"/>
          <w:spacing w:val="-5"/>
          <w:sz w:val="24"/>
          <w:szCs w:val="24"/>
        </w:rPr>
        <w:t xml:space="preserve"> в</w:t>
      </w:r>
      <w:r w:rsidR="006F767D" w:rsidRPr="0026572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686E4F" w:rsidRPr="00E678BD">
        <w:rPr>
          <w:rFonts w:ascii="Times New Roman" w:hAnsi="Times New Roman"/>
          <w:sz w:val="24"/>
          <w:szCs w:val="24"/>
        </w:rPr>
        <w:t>лагер</w:t>
      </w:r>
      <w:r w:rsidR="00686E4F">
        <w:rPr>
          <w:rFonts w:ascii="Times New Roman" w:hAnsi="Times New Roman"/>
          <w:sz w:val="24"/>
          <w:szCs w:val="24"/>
        </w:rPr>
        <w:t>е</w:t>
      </w:r>
      <w:r w:rsidR="00686E4F" w:rsidRPr="00E678BD">
        <w:rPr>
          <w:rFonts w:ascii="Times New Roman" w:hAnsi="Times New Roman"/>
          <w:sz w:val="24"/>
          <w:szCs w:val="24"/>
        </w:rPr>
        <w:t xml:space="preserve"> </w:t>
      </w:r>
      <w:r w:rsidR="00686E4F" w:rsidRPr="001F571C">
        <w:rPr>
          <w:rFonts w:ascii="Times New Roman" w:hAnsi="Times New Roman"/>
          <w:sz w:val="24"/>
          <w:szCs w:val="24"/>
        </w:rPr>
        <w:t xml:space="preserve">труда и отдыха </w:t>
      </w:r>
      <w:r w:rsidR="00E65CDF" w:rsidRPr="00E678BD">
        <w:rPr>
          <w:rFonts w:ascii="Times New Roman" w:hAnsi="Times New Roman"/>
          <w:sz w:val="24"/>
          <w:szCs w:val="24"/>
        </w:rPr>
        <w:t>в период каникул</w:t>
      </w:r>
      <w:r w:rsidR="00107C31" w:rsidRPr="00E678BD">
        <w:rPr>
          <w:rFonts w:ascii="Times New Roman" w:hAnsi="Times New Roman"/>
          <w:sz w:val="24"/>
          <w:szCs w:val="24"/>
        </w:rPr>
        <w:t xml:space="preserve"> следующих воспитател</w:t>
      </w:r>
      <w:r w:rsidR="00A81F66">
        <w:rPr>
          <w:rFonts w:ascii="Times New Roman" w:hAnsi="Times New Roman"/>
          <w:sz w:val="24"/>
          <w:szCs w:val="24"/>
        </w:rPr>
        <w:t>я</w:t>
      </w:r>
      <w:r w:rsidR="00457C81">
        <w:rPr>
          <w:rFonts w:ascii="Times New Roman" w:hAnsi="Times New Roman"/>
          <w:sz w:val="24"/>
          <w:szCs w:val="24"/>
        </w:rPr>
        <w:t xml:space="preserve"> </w:t>
      </w:r>
      <w:r w:rsidR="009336A8">
        <w:rPr>
          <w:rFonts w:ascii="Times New Roman" w:hAnsi="Times New Roman"/>
          <w:sz w:val="24"/>
          <w:szCs w:val="24"/>
        </w:rPr>
        <w:t>Усенко И</w:t>
      </w:r>
      <w:r w:rsidR="00457C81">
        <w:rPr>
          <w:rFonts w:ascii="Times New Roman" w:hAnsi="Times New Roman"/>
          <w:sz w:val="24"/>
          <w:szCs w:val="24"/>
        </w:rPr>
        <w:t>.</w:t>
      </w:r>
      <w:r w:rsidR="009336A8">
        <w:rPr>
          <w:rFonts w:ascii="Times New Roman" w:hAnsi="Times New Roman"/>
          <w:sz w:val="24"/>
          <w:szCs w:val="24"/>
        </w:rPr>
        <w:t>А</w:t>
      </w:r>
      <w:r w:rsidR="00457C81">
        <w:rPr>
          <w:rFonts w:ascii="Times New Roman" w:hAnsi="Times New Roman"/>
          <w:sz w:val="24"/>
          <w:szCs w:val="24"/>
        </w:rPr>
        <w:t>.</w:t>
      </w:r>
    </w:p>
    <w:p w:rsidR="00A81F66" w:rsidRPr="00E678BD" w:rsidRDefault="00A81F66" w:rsidP="005014E8">
      <w:pPr>
        <w:pStyle w:val="afffd"/>
        <w:ind w:firstLine="426"/>
        <w:jc w:val="both"/>
        <w:rPr>
          <w:rFonts w:ascii="Times New Roman" w:hAnsi="Times New Roman"/>
          <w:sz w:val="24"/>
          <w:szCs w:val="24"/>
        </w:rPr>
        <w:sectPr w:rsidR="00A81F66" w:rsidRPr="00E678BD" w:rsidSect="001E39C4">
          <w:type w:val="continuous"/>
          <w:pgSz w:w="11907" w:h="16839"/>
          <w:pgMar w:top="539" w:right="708" w:bottom="426" w:left="1797" w:header="958" w:footer="958" w:gutter="0"/>
          <w:cols w:space="708"/>
          <w:titlePg/>
          <w:docGrid w:linePitch="360"/>
        </w:sectPr>
      </w:pPr>
    </w:p>
    <w:p w:rsidR="00AC3E6D" w:rsidRPr="00E678BD" w:rsidRDefault="00EC049E" w:rsidP="005014E8">
      <w:pPr>
        <w:ind w:firstLine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5014E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AC3E6D" w:rsidRPr="00E678BD">
        <w:rPr>
          <w:rFonts w:ascii="Times New Roman" w:hAnsi="Times New Roman"/>
          <w:sz w:val="24"/>
          <w:szCs w:val="24"/>
        </w:rPr>
        <w:t>Утвердить штатное расписание</w:t>
      </w:r>
      <w:r w:rsidR="00E62DBC" w:rsidRPr="00E678BD">
        <w:rPr>
          <w:rFonts w:ascii="Times New Roman" w:hAnsi="Times New Roman"/>
          <w:sz w:val="24"/>
          <w:szCs w:val="24"/>
        </w:rPr>
        <w:t>.</w:t>
      </w:r>
    </w:p>
    <w:p w:rsidR="00E62DBC" w:rsidRPr="00E678BD" w:rsidRDefault="00EC049E" w:rsidP="005014E8">
      <w:pPr>
        <w:tabs>
          <w:tab w:val="left" w:pos="284"/>
        </w:tabs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14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E62DBC" w:rsidRPr="00E678BD">
        <w:rPr>
          <w:rFonts w:ascii="Times New Roman" w:hAnsi="Times New Roman"/>
          <w:sz w:val="24"/>
          <w:szCs w:val="24"/>
        </w:rPr>
        <w:t>Приемк</w:t>
      </w:r>
      <w:r w:rsidR="00B8510D">
        <w:rPr>
          <w:rFonts w:ascii="Times New Roman" w:hAnsi="Times New Roman"/>
          <w:sz w:val="24"/>
          <w:szCs w:val="24"/>
        </w:rPr>
        <w:t>а</w:t>
      </w:r>
      <w:r w:rsidR="00E62DBC" w:rsidRPr="00E678BD">
        <w:rPr>
          <w:rFonts w:ascii="Times New Roman" w:hAnsi="Times New Roman"/>
          <w:sz w:val="24"/>
          <w:szCs w:val="24"/>
        </w:rPr>
        <w:t xml:space="preserve"> </w:t>
      </w:r>
      <w:r w:rsidR="00686E4F" w:rsidRPr="00E678BD">
        <w:rPr>
          <w:rFonts w:ascii="Times New Roman" w:hAnsi="Times New Roman"/>
          <w:sz w:val="24"/>
          <w:szCs w:val="24"/>
        </w:rPr>
        <w:t xml:space="preserve">лагеря </w:t>
      </w:r>
      <w:r w:rsidR="00686E4F" w:rsidRPr="001F571C">
        <w:rPr>
          <w:rFonts w:ascii="Times New Roman" w:hAnsi="Times New Roman"/>
          <w:sz w:val="24"/>
          <w:szCs w:val="24"/>
        </w:rPr>
        <w:t xml:space="preserve">труда и отдыха детей </w:t>
      </w:r>
      <w:r w:rsidR="00E62DBC" w:rsidRPr="00E678BD">
        <w:rPr>
          <w:rFonts w:ascii="Times New Roman" w:hAnsi="Times New Roman"/>
          <w:sz w:val="24"/>
          <w:szCs w:val="24"/>
        </w:rPr>
        <w:t>при МБОУ СОШ № 3 г. Конаково</w:t>
      </w:r>
      <w:r w:rsidR="009C2FFF">
        <w:rPr>
          <w:rFonts w:ascii="Times New Roman" w:hAnsi="Times New Roman"/>
          <w:sz w:val="24"/>
          <w:szCs w:val="24"/>
        </w:rPr>
        <w:t xml:space="preserve"> </w:t>
      </w:r>
      <w:r w:rsidR="00E62DBC" w:rsidRPr="00E678BD">
        <w:rPr>
          <w:rFonts w:ascii="Times New Roman" w:hAnsi="Times New Roman"/>
          <w:sz w:val="24"/>
          <w:szCs w:val="24"/>
        </w:rPr>
        <w:t>в 20</w:t>
      </w:r>
      <w:r w:rsidR="009C2FFF">
        <w:rPr>
          <w:rFonts w:ascii="Times New Roman" w:hAnsi="Times New Roman"/>
          <w:sz w:val="24"/>
          <w:szCs w:val="24"/>
        </w:rPr>
        <w:t>2</w:t>
      </w:r>
      <w:r w:rsidR="009336A8">
        <w:rPr>
          <w:rFonts w:ascii="Times New Roman" w:hAnsi="Times New Roman"/>
          <w:sz w:val="24"/>
          <w:szCs w:val="24"/>
        </w:rPr>
        <w:t>5</w:t>
      </w:r>
      <w:r w:rsidR="00E62DBC" w:rsidRPr="00E678BD">
        <w:rPr>
          <w:rFonts w:ascii="Times New Roman" w:hAnsi="Times New Roman"/>
          <w:sz w:val="24"/>
          <w:szCs w:val="24"/>
        </w:rPr>
        <w:t xml:space="preserve"> году</w:t>
      </w:r>
      <w:r w:rsidR="00E678BD" w:rsidRPr="00E678BD">
        <w:rPr>
          <w:rFonts w:ascii="Times New Roman" w:hAnsi="Times New Roman"/>
          <w:sz w:val="24"/>
          <w:szCs w:val="24"/>
        </w:rPr>
        <w:t xml:space="preserve"> назначена на ма</w:t>
      </w:r>
      <w:r w:rsidR="00BA5466">
        <w:rPr>
          <w:rFonts w:ascii="Times New Roman" w:hAnsi="Times New Roman"/>
          <w:sz w:val="24"/>
          <w:szCs w:val="24"/>
        </w:rPr>
        <w:t>й</w:t>
      </w:r>
      <w:r w:rsidR="00E678BD" w:rsidRPr="00E678BD">
        <w:rPr>
          <w:rFonts w:ascii="Times New Roman" w:hAnsi="Times New Roman"/>
          <w:sz w:val="24"/>
          <w:szCs w:val="24"/>
        </w:rPr>
        <w:t xml:space="preserve"> 20</w:t>
      </w:r>
      <w:r w:rsidR="009C2FFF">
        <w:rPr>
          <w:rFonts w:ascii="Times New Roman" w:hAnsi="Times New Roman"/>
          <w:sz w:val="24"/>
          <w:szCs w:val="24"/>
        </w:rPr>
        <w:t>2</w:t>
      </w:r>
      <w:r w:rsidR="009336A8">
        <w:rPr>
          <w:rFonts w:ascii="Times New Roman" w:hAnsi="Times New Roman"/>
          <w:sz w:val="24"/>
          <w:szCs w:val="24"/>
        </w:rPr>
        <w:t>5</w:t>
      </w:r>
      <w:r w:rsidR="00E678BD" w:rsidRPr="00E678BD">
        <w:rPr>
          <w:rFonts w:ascii="Times New Roman" w:hAnsi="Times New Roman"/>
          <w:sz w:val="24"/>
          <w:szCs w:val="24"/>
        </w:rPr>
        <w:t xml:space="preserve"> года</w:t>
      </w:r>
      <w:r w:rsidR="00580D08">
        <w:rPr>
          <w:rFonts w:ascii="Times New Roman" w:hAnsi="Times New Roman"/>
          <w:sz w:val="24"/>
          <w:szCs w:val="24"/>
        </w:rPr>
        <w:t>.</w:t>
      </w:r>
    </w:p>
    <w:p w:rsidR="00ED51FA" w:rsidRPr="00E678BD" w:rsidRDefault="008879D3" w:rsidP="005014E8">
      <w:pPr>
        <w:tabs>
          <w:tab w:val="left" w:pos="284"/>
        </w:tabs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14E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Кон</w:t>
      </w:r>
      <w:r w:rsidR="00ED51FA" w:rsidRPr="00E678BD">
        <w:rPr>
          <w:rFonts w:ascii="Times New Roman" w:hAnsi="Times New Roman"/>
          <w:sz w:val="24"/>
          <w:szCs w:val="24"/>
        </w:rPr>
        <w:t xml:space="preserve">троль питьевого режима детей </w:t>
      </w:r>
      <w:r w:rsidR="009E37FC" w:rsidRPr="00F65CA0">
        <w:rPr>
          <w:rFonts w:ascii="Times New Roman" w:hAnsi="Times New Roman"/>
          <w:sz w:val="24"/>
          <w:szCs w:val="24"/>
        </w:rPr>
        <w:t>осуществляет Сорокина Л.Н. в соответствии с приказом «Об организации питьевого режима</w:t>
      </w:r>
      <w:r w:rsidR="009E37FC">
        <w:rPr>
          <w:rFonts w:ascii="Times New Roman" w:hAnsi="Times New Roman"/>
          <w:sz w:val="24"/>
          <w:szCs w:val="24"/>
        </w:rPr>
        <w:t>».</w:t>
      </w:r>
    </w:p>
    <w:p w:rsidR="008F25E7" w:rsidRPr="00E678BD" w:rsidRDefault="008879D3" w:rsidP="005014E8">
      <w:pPr>
        <w:tabs>
          <w:tab w:val="left" w:pos="284"/>
        </w:tabs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14E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B42C6D">
        <w:rPr>
          <w:rFonts w:ascii="Times New Roman" w:hAnsi="Times New Roman"/>
          <w:sz w:val="24"/>
          <w:szCs w:val="24"/>
        </w:rPr>
        <w:t xml:space="preserve"> </w:t>
      </w:r>
      <w:r w:rsidR="008F25E7" w:rsidRPr="00E678BD">
        <w:rPr>
          <w:rFonts w:ascii="Times New Roman" w:hAnsi="Times New Roman"/>
          <w:sz w:val="24"/>
          <w:szCs w:val="24"/>
        </w:rPr>
        <w:t>Начальник</w:t>
      </w:r>
      <w:r w:rsidR="00176F33">
        <w:rPr>
          <w:rFonts w:ascii="Times New Roman" w:hAnsi="Times New Roman"/>
          <w:sz w:val="24"/>
          <w:szCs w:val="24"/>
        </w:rPr>
        <w:t>у</w:t>
      </w:r>
      <w:r w:rsidR="008F25E7" w:rsidRPr="00E678BD">
        <w:rPr>
          <w:rFonts w:ascii="Times New Roman" w:hAnsi="Times New Roman"/>
          <w:sz w:val="24"/>
          <w:szCs w:val="24"/>
        </w:rPr>
        <w:t xml:space="preserve"> лагеря,</w:t>
      </w:r>
      <w:r w:rsidR="00D46688">
        <w:rPr>
          <w:rFonts w:ascii="Times New Roman" w:hAnsi="Times New Roman"/>
          <w:sz w:val="24"/>
          <w:szCs w:val="24"/>
        </w:rPr>
        <w:t xml:space="preserve"> Павловой С.Ю.:</w:t>
      </w:r>
    </w:p>
    <w:p w:rsidR="008F25E7" w:rsidRPr="00E678BD" w:rsidRDefault="008879D3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14E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8F25E7" w:rsidRPr="00E678BD">
        <w:rPr>
          <w:rFonts w:ascii="Times New Roman" w:hAnsi="Times New Roman"/>
          <w:sz w:val="24"/>
          <w:szCs w:val="24"/>
        </w:rPr>
        <w:t>Н</w:t>
      </w:r>
      <w:r w:rsidR="00ED51FA" w:rsidRPr="00E678BD">
        <w:rPr>
          <w:rFonts w:ascii="Times New Roman" w:hAnsi="Times New Roman"/>
          <w:sz w:val="24"/>
          <w:szCs w:val="24"/>
        </w:rPr>
        <w:t>азначить ответственн</w:t>
      </w:r>
      <w:r w:rsidR="008F25E7" w:rsidRPr="00E678BD">
        <w:rPr>
          <w:rFonts w:ascii="Times New Roman" w:hAnsi="Times New Roman"/>
          <w:sz w:val="24"/>
          <w:szCs w:val="24"/>
        </w:rPr>
        <w:t>ы</w:t>
      </w:r>
      <w:r w:rsidR="00176F33">
        <w:rPr>
          <w:rFonts w:ascii="Times New Roman" w:hAnsi="Times New Roman"/>
          <w:sz w:val="24"/>
          <w:szCs w:val="24"/>
        </w:rPr>
        <w:t>х</w:t>
      </w:r>
      <w:r w:rsidR="00ED51FA" w:rsidRPr="00E678BD">
        <w:rPr>
          <w:rFonts w:ascii="Times New Roman" w:hAnsi="Times New Roman"/>
          <w:sz w:val="24"/>
          <w:szCs w:val="24"/>
        </w:rPr>
        <w:t xml:space="preserve"> за противопожарную безопасность, правил техники безопасности и соблюдения СанПин 2.4.4.599-10. </w:t>
      </w:r>
    </w:p>
    <w:p w:rsidR="00176F33" w:rsidRPr="00176F33" w:rsidRDefault="008879D3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14E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176F33" w:rsidRPr="00176F33">
        <w:rPr>
          <w:rFonts w:ascii="Times New Roman" w:hAnsi="Times New Roman"/>
          <w:sz w:val="24"/>
          <w:szCs w:val="24"/>
        </w:rPr>
        <w:t>Обеспечить в первоочередном порядке организацию отдыха</w:t>
      </w:r>
      <w:r w:rsidR="00176F33">
        <w:rPr>
          <w:rFonts w:ascii="Times New Roman" w:hAnsi="Times New Roman"/>
          <w:sz w:val="24"/>
          <w:szCs w:val="24"/>
        </w:rPr>
        <w:t xml:space="preserve"> и </w:t>
      </w:r>
      <w:r w:rsidR="00176F33" w:rsidRPr="00176F33">
        <w:rPr>
          <w:rFonts w:ascii="Times New Roman" w:hAnsi="Times New Roman"/>
          <w:sz w:val="24"/>
          <w:szCs w:val="24"/>
        </w:rPr>
        <w:t>оздоровления детей и подростков, находящихся в трудной жизненной ситуации, детей, состоящих на профилактических учетах в подразделениях по профилактике правонарушений несовершеннолетних, и иных групп детей, нуждающихся в особой заботе государства.</w:t>
      </w:r>
    </w:p>
    <w:p w:rsidR="00176F33" w:rsidRPr="00176F33" w:rsidRDefault="008879D3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14E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176F33" w:rsidRPr="00176F33">
        <w:rPr>
          <w:rFonts w:ascii="Times New Roman" w:hAnsi="Times New Roman"/>
          <w:sz w:val="24"/>
          <w:szCs w:val="24"/>
        </w:rPr>
        <w:t>Совместно с отделом ГИБДД ОМВД России по Конаковскому району, ОДН ОМВД России по Конаковскому району, ОНД по г.Конаково и</w:t>
      </w:r>
      <w:r w:rsidR="00176F33">
        <w:rPr>
          <w:rFonts w:ascii="Times New Roman" w:hAnsi="Times New Roman"/>
          <w:sz w:val="24"/>
          <w:szCs w:val="24"/>
        </w:rPr>
        <w:t xml:space="preserve"> </w:t>
      </w:r>
      <w:r w:rsidR="00176F33" w:rsidRPr="00176F33">
        <w:rPr>
          <w:rFonts w:ascii="Times New Roman" w:hAnsi="Times New Roman"/>
          <w:sz w:val="24"/>
          <w:szCs w:val="24"/>
        </w:rPr>
        <w:t>Конаковскому району УНД и ПР ГУ МЧС России по Тверской области организовать профилактическую работу по предупреждению детского и подросткового травматизма, пожаров по причине детской шалости в каникулярное время, дорожно-транспортных происшествий, происшествий на водоемах.</w:t>
      </w:r>
    </w:p>
    <w:p w:rsidR="008F25E7" w:rsidRPr="00E678BD" w:rsidRDefault="008879D3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14E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Про</w:t>
      </w:r>
      <w:r w:rsidR="009A2293" w:rsidRPr="00E678BD">
        <w:rPr>
          <w:rFonts w:ascii="Times New Roman" w:hAnsi="Times New Roman"/>
          <w:sz w:val="24"/>
          <w:szCs w:val="24"/>
        </w:rPr>
        <w:t>вести с</w:t>
      </w:r>
      <w:r w:rsidR="00ED51FA" w:rsidRPr="00E678BD">
        <w:rPr>
          <w:rFonts w:ascii="Times New Roman" w:hAnsi="Times New Roman"/>
          <w:sz w:val="24"/>
          <w:szCs w:val="24"/>
        </w:rPr>
        <w:t xml:space="preserve"> сотрудниками </w:t>
      </w:r>
      <w:r w:rsidR="00686E4F" w:rsidRPr="00E678BD">
        <w:rPr>
          <w:rFonts w:ascii="Times New Roman" w:hAnsi="Times New Roman"/>
          <w:sz w:val="24"/>
          <w:szCs w:val="24"/>
        </w:rPr>
        <w:t xml:space="preserve">лагеря </w:t>
      </w:r>
      <w:r w:rsidR="00686E4F" w:rsidRPr="001F571C">
        <w:rPr>
          <w:rFonts w:ascii="Times New Roman" w:hAnsi="Times New Roman"/>
          <w:sz w:val="24"/>
          <w:szCs w:val="24"/>
        </w:rPr>
        <w:t>труда и отдыха детей</w:t>
      </w:r>
      <w:r w:rsidR="00ED51FA" w:rsidRPr="00E678BD">
        <w:rPr>
          <w:rFonts w:ascii="Times New Roman" w:hAnsi="Times New Roman"/>
          <w:sz w:val="24"/>
          <w:szCs w:val="24"/>
        </w:rPr>
        <w:t xml:space="preserve"> </w:t>
      </w:r>
      <w:r w:rsidR="00E65CDF" w:rsidRPr="00E678BD">
        <w:rPr>
          <w:rFonts w:ascii="Times New Roman" w:hAnsi="Times New Roman"/>
          <w:sz w:val="24"/>
          <w:szCs w:val="24"/>
        </w:rPr>
        <w:t xml:space="preserve">в период каникул </w:t>
      </w:r>
      <w:r w:rsidR="00ED51FA" w:rsidRPr="00E678BD">
        <w:rPr>
          <w:rFonts w:ascii="Times New Roman" w:hAnsi="Times New Roman"/>
          <w:sz w:val="24"/>
          <w:szCs w:val="24"/>
        </w:rPr>
        <w:t>инструктаж по правилам техники безопасности, противопожарной безопасности, гигиенических требований  под роспись.</w:t>
      </w:r>
    </w:p>
    <w:p w:rsidR="008F25E7" w:rsidRPr="00E678BD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8879D3">
        <w:rPr>
          <w:rFonts w:ascii="Times New Roman" w:hAnsi="Times New Roman"/>
          <w:sz w:val="24"/>
          <w:szCs w:val="24"/>
        </w:rPr>
        <w:t xml:space="preserve">. </w:t>
      </w:r>
      <w:r w:rsidR="006D0AD3">
        <w:rPr>
          <w:rFonts w:ascii="Times New Roman" w:hAnsi="Times New Roman"/>
          <w:sz w:val="24"/>
          <w:szCs w:val="24"/>
        </w:rPr>
        <w:t>Ра</w:t>
      </w:r>
      <w:r w:rsidR="006D0AD3" w:rsidRPr="006D0AD3">
        <w:rPr>
          <w:rFonts w:ascii="Times New Roman" w:hAnsi="Times New Roman"/>
          <w:sz w:val="24"/>
          <w:szCs w:val="24"/>
        </w:rPr>
        <w:t>зработать планы работы лагерей труда и отдыха с дневным пребыванием детей, в соответствии с «Перечнем работ, предусмотренных для обеспечения занятости детей в лагере труда и отдыха» и возрастом обучающихся, с обязательным проведением оздоровительных и культурных мероприятий;</w:t>
      </w:r>
    </w:p>
    <w:p w:rsidR="009A2293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8879D3">
        <w:rPr>
          <w:rFonts w:ascii="Times New Roman" w:hAnsi="Times New Roman"/>
          <w:sz w:val="24"/>
          <w:szCs w:val="24"/>
        </w:rPr>
        <w:t xml:space="preserve">. </w:t>
      </w:r>
      <w:r w:rsidR="009A2293" w:rsidRPr="00E678BD">
        <w:rPr>
          <w:rFonts w:ascii="Times New Roman" w:hAnsi="Times New Roman"/>
          <w:sz w:val="24"/>
          <w:szCs w:val="24"/>
        </w:rPr>
        <w:t xml:space="preserve">Утвердить режим дня в </w:t>
      </w:r>
      <w:r w:rsidR="00686E4F" w:rsidRPr="00E678BD">
        <w:rPr>
          <w:rFonts w:ascii="Times New Roman" w:hAnsi="Times New Roman"/>
          <w:sz w:val="24"/>
          <w:szCs w:val="24"/>
        </w:rPr>
        <w:t>лагер</w:t>
      </w:r>
      <w:r w:rsidR="00686E4F">
        <w:rPr>
          <w:rFonts w:ascii="Times New Roman" w:hAnsi="Times New Roman"/>
          <w:sz w:val="24"/>
          <w:szCs w:val="24"/>
        </w:rPr>
        <w:t>е</w:t>
      </w:r>
      <w:r w:rsidR="00686E4F" w:rsidRPr="00E678BD">
        <w:rPr>
          <w:rFonts w:ascii="Times New Roman" w:hAnsi="Times New Roman"/>
          <w:sz w:val="24"/>
          <w:szCs w:val="24"/>
        </w:rPr>
        <w:t xml:space="preserve"> </w:t>
      </w:r>
      <w:r w:rsidR="00686E4F" w:rsidRPr="001F571C">
        <w:rPr>
          <w:rFonts w:ascii="Times New Roman" w:hAnsi="Times New Roman"/>
          <w:sz w:val="24"/>
          <w:szCs w:val="24"/>
        </w:rPr>
        <w:t>труда и отдыха детей</w:t>
      </w:r>
      <w:r w:rsidR="009A2293" w:rsidRPr="00E678BD">
        <w:rPr>
          <w:rFonts w:ascii="Times New Roman" w:hAnsi="Times New Roman"/>
          <w:sz w:val="24"/>
          <w:szCs w:val="24"/>
        </w:rPr>
        <w:t xml:space="preserve">.  </w:t>
      </w:r>
    </w:p>
    <w:p w:rsidR="00557F7C" w:rsidRPr="008D6A66" w:rsidRDefault="005014E8" w:rsidP="005014E8">
      <w:pPr>
        <w:tabs>
          <w:tab w:val="left" w:pos="9639"/>
        </w:tabs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94429">
        <w:rPr>
          <w:rFonts w:ascii="Times New Roman" w:hAnsi="Times New Roman"/>
          <w:sz w:val="24"/>
          <w:szCs w:val="24"/>
        </w:rPr>
        <w:t>2</w:t>
      </w:r>
      <w:r w:rsidR="008879D3">
        <w:rPr>
          <w:rFonts w:ascii="Times New Roman" w:hAnsi="Times New Roman"/>
          <w:sz w:val="24"/>
          <w:szCs w:val="24"/>
        </w:rPr>
        <w:t>.</w:t>
      </w:r>
      <w:r w:rsidR="00557F7C" w:rsidRPr="008D6A66">
        <w:rPr>
          <w:rFonts w:ascii="Times New Roman" w:hAnsi="Times New Roman"/>
          <w:sz w:val="24"/>
          <w:szCs w:val="24"/>
        </w:rPr>
        <w:t xml:space="preserve"> Отчет об использовании денежных средств на организацию питания в оздоровительном лагере дневного пребывания, представить </w:t>
      </w:r>
      <w:r w:rsidR="008D6A66" w:rsidRPr="008D6A66">
        <w:rPr>
          <w:rFonts w:ascii="Times New Roman" w:hAnsi="Times New Roman"/>
          <w:sz w:val="24"/>
          <w:szCs w:val="24"/>
        </w:rPr>
        <w:t>в МКУ ОБиПЭО</w:t>
      </w:r>
      <w:r w:rsidR="008D6A66">
        <w:rPr>
          <w:rFonts w:ascii="Times New Roman" w:hAnsi="Times New Roman"/>
          <w:sz w:val="24"/>
          <w:szCs w:val="24"/>
        </w:rPr>
        <w:t xml:space="preserve"> </w:t>
      </w:r>
      <w:r w:rsidR="00A476B9" w:rsidRPr="008D6A66">
        <w:rPr>
          <w:rFonts w:ascii="Times New Roman" w:hAnsi="Times New Roman"/>
          <w:sz w:val="24"/>
          <w:szCs w:val="24"/>
        </w:rPr>
        <w:t>в течение 5 дней после окончания лагерной смены</w:t>
      </w:r>
      <w:r w:rsidR="00E678BD" w:rsidRPr="008D6A66">
        <w:rPr>
          <w:rFonts w:ascii="Times New Roman" w:hAnsi="Times New Roman"/>
          <w:sz w:val="24"/>
          <w:szCs w:val="24"/>
        </w:rPr>
        <w:t xml:space="preserve"> согласно перечня документов</w:t>
      </w:r>
      <w:r w:rsidR="008D6A66">
        <w:rPr>
          <w:rFonts w:ascii="Times New Roman" w:hAnsi="Times New Roman"/>
          <w:sz w:val="24"/>
          <w:szCs w:val="24"/>
        </w:rPr>
        <w:t>.</w:t>
      </w:r>
    </w:p>
    <w:p w:rsidR="00637FD0" w:rsidRPr="00637FD0" w:rsidRDefault="00637FD0" w:rsidP="00637FD0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9442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С</w:t>
      </w:r>
      <w:r w:rsidRPr="00637FD0">
        <w:rPr>
          <w:rFonts w:ascii="Times New Roman" w:hAnsi="Times New Roman"/>
          <w:sz w:val="24"/>
          <w:szCs w:val="24"/>
        </w:rPr>
        <w:t>овместно с ГКУ Тверской области "Центр занятости населения Конаковского района" осуществлять на договорной основе сезонное трудоустройство обучающихся</w:t>
      </w:r>
      <w:r>
        <w:rPr>
          <w:rFonts w:ascii="Times New Roman" w:hAnsi="Times New Roman"/>
          <w:sz w:val="24"/>
          <w:szCs w:val="24"/>
        </w:rPr>
        <w:t xml:space="preserve"> 8-11 классов</w:t>
      </w:r>
      <w:r w:rsidRPr="00637FD0">
        <w:rPr>
          <w:rFonts w:ascii="Times New Roman" w:hAnsi="Times New Roman"/>
          <w:sz w:val="24"/>
          <w:szCs w:val="24"/>
        </w:rPr>
        <w:t xml:space="preserve"> (с 14 лет)</w:t>
      </w:r>
      <w:r>
        <w:rPr>
          <w:rFonts w:ascii="Times New Roman" w:hAnsi="Times New Roman"/>
          <w:sz w:val="24"/>
          <w:szCs w:val="24"/>
        </w:rPr>
        <w:t xml:space="preserve"> согласно определенной квоте</w:t>
      </w:r>
      <w:r w:rsidRPr="00637FD0">
        <w:rPr>
          <w:rFonts w:ascii="Times New Roman" w:hAnsi="Times New Roman"/>
          <w:sz w:val="24"/>
          <w:szCs w:val="24"/>
        </w:rPr>
        <w:t>.</w:t>
      </w:r>
    </w:p>
    <w:p w:rsidR="00637FD0" w:rsidRDefault="00637FD0" w:rsidP="00637FD0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9442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Спи</w:t>
      </w:r>
      <w:r w:rsidRPr="00637FD0">
        <w:rPr>
          <w:rFonts w:ascii="Times New Roman" w:hAnsi="Times New Roman"/>
          <w:sz w:val="24"/>
          <w:szCs w:val="24"/>
        </w:rPr>
        <w:t>ски детей, зачисленных в лагеря труда и отдыха с дневным пребыванием детей, предоставить в Управление образования Администрации Конаковского муниципального округа по утвержденной форме (Приложение № 2) в электронном виде (сканированный вариант со штампом учреждения, подписью, печатью ОУ) на электронный адрес PetukhovaSU@vandex.ru в срок до 02.06.2025 г. Петуховой С.Ю.</w:t>
      </w:r>
    </w:p>
    <w:p w:rsidR="00ED51FA" w:rsidRPr="008C23C9" w:rsidRDefault="005014E8" w:rsidP="005014E8">
      <w:pPr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94429">
        <w:rPr>
          <w:rFonts w:ascii="Times New Roman" w:hAnsi="Times New Roman"/>
          <w:sz w:val="24"/>
          <w:szCs w:val="24"/>
        </w:rPr>
        <w:t>5</w:t>
      </w:r>
      <w:r w:rsidR="008C23C9" w:rsidRPr="008C23C9">
        <w:rPr>
          <w:rFonts w:ascii="Times New Roman" w:hAnsi="Times New Roman"/>
          <w:sz w:val="24"/>
          <w:szCs w:val="24"/>
        </w:rPr>
        <w:t xml:space="preserve">. </w:t>
      </w:r>
      <w:r w:rsidR="00ED51FA" w:rsidRPr="008C23C9">
        <w:rPr>
          <w:rFonts w:ascii="Times New Roman" w:hAnsi="Times New Roman"/>
          <w:sz w:val="24"/>
          <w:szCs w:val="24"/>
        </w:rPr>
        <w:t>Контроль исполнения данного приказа оставляю за собой.</w:t>
      </w:r>
    </w:p>
    <w:p w:rsidR="003152E4" w:rsidRPr="00E678BD" w:rsidRDefault="003152E4" w:rsidP="005014E8">
      <w:pPr>
        <w:pStyle w:val="afffe"/>
        <w:ind w:left="360"/>
        <w:rPr>
          <w:rFonts w:ascii="Times New Roman" w:hAnsi="Times New Roman"/>
          <w:sz w:val="24"/>
          <w:szCs w:val="24"/>
        </w:rPr>
      </w:pPr>
    </w:p>
    <w:p w:rsidR="001E20EA" w:rsidRPr="00E678BD" w:rsidRDefault="001E20EA" w:rsidP="003C4BF4">
      <w:pPr>
        <w:pStyle w:val="afffe"/>
        <w:ind w:left="360"/>
        <w:rPr>
          <w:rFonts w:ascii="Times New Roman" w:hAnsi="Times New Roman"/>
          <w:sz w:val="24"/>
          <w:szCs w:val="24"/>
        </w:rPr>
      </w:pPr>
    </w:p>
    <w:p w:rsidR="00ED51FA" w:rsidRPr="00E678BD" w:rsidRDefault="00ED51FA" w:rsidP="005014E8">
      <w:pPr>
        <w:ind w:firstLine="708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Директор                                  </w:t>
      </w:r>
      <w:r w:rsidR="00E90C43" w:rsidRPr="00E678BD">
        <w:rPr>
          <w:rFonts w:ascii="Times New Roman" w:hAnsi="Times New Roman"/>
          <w:sz w:val="24"/>
          <w:szCs w:val="24"/>
        </w:rPr>
        <w:tab/>
      </w:r>
      <w:r w:rsidR="00E90C43" w:rsidRPr="00E678BD">
        <w:rPr>
          <w:rFonts w:ascii="Times New Roman" w:hAnsi="Times New Roman"/>
          <w:sz w:val="24"/>
          <w:szCs w:val="24"/>
        </w:rPr>
        <w:tab/>
      </w:r>
      <w:r w:rsidR="005014E8">
        <w:rPr>
          <w:rFonts w:ascii="Times New Roman" w:hAnsi="Times New Roman"/>
          <w:sz w:val="24"/>
          <w:szCs w:val="24"/>
        </w:rPr>
        <w:tab/>
      </w:r>
      <w:r w:rsidR="005014E8">
        <w:rPr>
          <w:rFonts w:ascii="Times New Roman" w:hAnsi="Times New Roman"/>
          <w:sz w:val="24"/>
          <w:szCs w:val="24"/>
        </w:rPr>
        <w:tab/>
      </w:r>
      <w:r w:rsidR="005014E8">
        <w:rPr>
          <w:rFonts w:ascii="Times New Roman" w:hAnsi="Times New Roman"/>
          <w:sz w:val="24"/>
          <w:szCs w:val="24"/>
        </w:rPr>
        <w:tab/>
      </w:r>
      <w:r w:rsidRPr="00E678BD">
        <w:rPr>
          <w:rFonts w:ascii="Times New Roman" w:hAnsi="Times New Roman"/>
          <w:sz w:val="24"/>
          <w:szCs w:val="24"/>
        </w:rPr>
        <w:t>Железнова Н.В.</w:t>
      </w:r>
    </w:p>
    <w:p w:rsidR="00FE22FD" w:rsidRPr="00E678BD" w:rsidRDefault="00FE22FD" w:rsidP="003C4BF4">
      <w:pPr>
        <w:jc w:val="center"/>
        <w:rPr>
          <w:rFonts w:ascii="Times New Roman" w:hAnsi="Times New Roman"/>
          <w:sz w:val="24"/>
          <w:szCs w:val="24"/>
        </w:rPr>
      </w:pPr>
    </w:p>
    <w:p w:rsidR="004A44EA" w:rsidRDefault="009038CA" w:rsidP="004A44EA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Ознакомлена:</w:t>
      </w:r>
      <w:r w:rsidR="004A44EA">
        <w:rPr>
          <w:rFonts w:ascii="Times New Roman" w:hAnsi="Times New Roman"/>
          <w:sz w:val="24"/>
          <w:szCs w:val="24"/>
        </w:rPr>
        <w:t xml:space="preserve">   Нач</w:t>
      </w:r>
      <w:r w:rsidR="003F5370" w:rsidRPr="00E678BD">
        <w:rPr>
          <w:rFonts w:ascii="Times New Roman" w:hAnsi="Times New Roman"/>
          <w:sz w:val="24"/>
          <w:szCs w:val="24"/>
        </w:rPr>
        <w:t>альник лагеря</w:t>
      </w:r>
      <w:r w:rsidR="00E90C43" w:rsidRPr="00E678B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D46688">
        <w:rPr>
          <w:rFonts w:ascii="Times New Roman" w:hAnsi="Times New Roman"/>
          <w:sz w:val="24"/>
          <w:szCs w:val="24"/>
        </w:rPr>
        <w:t>Павлова С.Ю.</w:t>
      </w:r>
    </w:p>
    <w:p w:rsidR="004A44EA" w:rsidRDefault="009038CA" w:rsidP="004A44EA">
      <w:pPr>
        <w:spacing w:before="120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944CE6">
        <w:rPr>
          <w:rFonts w:ascii="Times New Roman" w:hAnsi="Times New Roman"/>
          <w:sz w:val="24"/>
          <w:szCs w:val="24"/>
        </w:rPr>
        <w:t>ведующий хозяйством</w:t>
      </w:r>
      <w:r w:rsidR="00944CE6">
        <w:rPr>
          <w:rFonts w:ascii="Times New Roman" w:hAnsi="Times New Roman"/>
          <w:sz w:val="24"/>
          <w:szCs w:val="24"/>
        </w:rPr>
        <w:tab/>
      </w:r>
      <w:r w:rsidR="00944CE6">
        <w:rPr>
          <w:rFonts w:ascii="Times New Roman" w:hAnsi="Times New Roman"/>
          <w:sz w:val="24"/>
          <w:szCs w:val="24"/>
        </w:rPr>
        <w:tab/>
      </w:r>
      <w:r w:rsidR="00944CE6">
        <w:rPr>
          <w:rFonts w:ascii="Times New Roman" w:hAnsi="Times New Roman"/>
          <w:sz w:val="24"/>
          <w:szCs w:val="24"/>
        </w:rPr>
        <w:tab/>
      </w:r>
      <w:r w:rsidR="00944C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Овчинникова Н.А.</w:t>
      </w:r>
    </w:p>
    <w:p w:rsidR="008C23C9" w:rsidRPr="00E678BD" w:rsidRDefault="008C23C9" w:rsidP="004A44EA">
      <w:pPr>
        <w:spacing w:before="120"/>
        <w:ind w:firstLine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46688">
        <w:rPr>
          <w:rFonts w:ascii="Times New Roman" w:hAnsi="Times New Roman"/>
          <w:sz w:val="24"/>
          <w:szCs w:val="24"/>
        </w:rPr>
        <w:tab/>
      </w:r>
      <w:r w:rsidR="005014E8">
        <w:rPr>
          <w:rFonts w:ascii="Times New Roman" w:hAnsi="Times New Roman"/>
          <w:sz w:val="24"/>
          <w:szCs w:val="24"/>
        </w:rPr>
        <w:t>Усенко И</w:t>
      </w:r>
      <w:r w:rsidR="00D46688">
        <w:rPr>
          <w:rFonts w:ascii="Times New Roman" w:hAnsi="Times New Roman"/>
          <w:sz w:val="24"/>
          <w:szCs w:val="24"/>
        </w:rPr>
        <w:t>.</w:t>
      </w:r>
      <w:r w:rsidR="005014E8">
        <w:rPr>
          <w:rFonts w:ascii="Times New Roman" w:hAnsi="Times New Roman"/>
          <w:sz w:val="24"/>
          <w:szCs w:val="24"/>
        </w:rPr>
        <w:t>А</w:t>
      </w:r>
      <w:r w:rsidR="00D466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sectPr w:rsidR="008C23C9" w:rsidRPr="00E678BD" w:rsidSect="003C4BF4">
      <w:type w:val="continuous"/>
      <w:pgSz w:w="11907" w:h="16839"/>
      <w:pgMar w:top="539" w:right="850" w:bottom="142" w:left="1797" w:header="958" w:footer="95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0FC" w:rsidRDefault="00A200FC">
      <w:r>
        <w:separator/>
      </w:r>
    </w:p>
  </w:endnote>
  <w:endnote w:type="continuationSeparator" w:id="1">
    <w:p w:rsidR="00A200FC" w:rsidRDefault="00A20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0FC" w:rsidRDefault="00A200FC">
      <w:r>
        <w:separator/>
      </w:r>
    </w:p>
  </w:footnote>
  <w:footnote w:type="continuationSeparator" w:id="1">
    <w:p w:rsidR="00A200FC" w:rsidRDefault="00A200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F898C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989EA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07A11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3BA310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39CC01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103E1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E8C6B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36DEF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27C32DA8"/>
    <w:multiLevelType w:val="hybridMultilevel"/>
    <w:tmpl w:val="A08CBA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C3E9E"/>
    <w:multiLevelType w:val="singleLevel"/>
    <w:tmpl w:val="37E252A4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10">
    <w:nsid w:val="290147A0"/>
    <w:multiLevelType w:val="multilevel"/>
    <w:tmpl w:val="FADA2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BE7408"/>
    <w:multiLevelType w:val="hybridMultilevel"/>
    <w:tmpl w:val="4FF0F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623A47"/>
    <w:multiLevelType w:val="multilevel"/>
    <w:tmpl w:val="03286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230FF8"/>
    <w:multiLevelType w:val="singleLevel"/>
    <w:tmpl w:val="CA8A963A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right="360" w:hanging="36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removePersonalInformation/>
  <w:removeDateAndTime/>
  <w:attachedTemplate r:id="rId1"/>
  <w:stylePaneFormatFilter w:val="3F01"/>
  <w:defaultTabStop w:val="708"/>
  <w:drawingGridHorizontalSpacing w:val="195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03B"/>
    <w:rsid w:val="00000034"/>
    <w:rsid w:val="00000532"/>
    <w:rsid w:val="00000960"/>
    <w:rsid w:val="00002682"/>
    <w:rsid w:val="00007CDE"/>
    <w:rsid w:val="000112D5"/>
    <w:rsid w:val="00012CAD"/>
    <w:rsid w:val="0001605B"/>
    <w:rsid w:val="0001791A"/>
    <w:rsid w:val="00020E3D"/>
    <w:rsid w:val="000253B2"/>
    <w:rsid w:val="00027AA1"/>
    <w:rsid w:val="000313FD"/>
    <w:rsid w:val="00034331"/>
    <w:rsid w:val="000348EF"/>
    <w:rsid w:val="00040817"/>
    <w:rsid w:val="00040F1C"/>
    <w:rsid w:val="00041BEE"/>
    <w:rsid w:val="00042D8B"/>
    <w:rsid w:val="0004714A"/>
    <w:rsid w:val="00052D74"/>
    <w:rsid w:val="00054246"/>
    <w:rsid w:val="00055FBC"/>
    <w:rsid w:val="000628F3"/>
    <w:rsid w:val="00063B71"/>
    <w:rsid w:val="00067527"/>
    <w:rsid w:val="00067587"/>
    <w:rsid w:val="00071E29"/>
    <w:rsid w:val="00073DD4"/>
    <w:rsid w:val="000768AA"/>
    <w:rsid w:val="000768D3"/>
    <w:rsid w:val="00082ABE"/>
    <w:rsid w:val="0009079C"/>
    <w:rsid w:val="00091A32"/>
    <w:rsid w:val="00093629"/>
    <w:rsid w:val="00094591"/>
    <w:rsid w:val="000949B1"/>
    <w:rsid w:val="00097BE5"/>
    <w:rsid w:val="000A1216"/>
    <w:rsid w:val="000A2BA3"/>
    <w:rsid w:val="000A5078"/>
    <w:rsid w:val="000A5212"/>
    <w:rsid w:val="000A7F36"/>
    <w:rsid w:val="000B0027"/>
    <w:rsid w:val="000B0A55"/>
    <w:rsid w:val="000B0AC6"/>
    <w:rsid w:val="000B0FCB"/>
    <w:rsid w:val="000B3B07"/>
    <w:rsid w:val="000B475D"/>
    <w:rsid w:val="000B5D0A"/>
    <w:rsid w:val="000B7B55"/>
    <w:rsid w:val="000C0B23"/>
    <w:rsid w:val="000C19E0"/>
    <w:rsid w:val="000C31D7"/>
    <w:rsid w:val="000C51C8"/>
    <w:rsid w:val="000D652F"/>
    <w:rsid w:val="000E212A"/>
    <w:rsid w:val="000E3384"/>
    <w:rsid w:val="000E35B1"/>
    <w:rsid w:val="000E435C"/>
    <w:rsid w:val="000F1D45"/>
    <w:rsid w:val="000F3A3F"/>
    <w:rsid w:val="000F4AD5"/>
    <w:rsid w:val="000F5D89"/>
    <w:rsid w:val="000F5E24"/>
    <w:rsid w:val="000F61FC"/>
    <w:rsid w:val="000F6D39"/>
    <w:rsid w:val="000F78F1"/>
    <w:rsid w:val="000F7AC3"/>
    <w:rsid w:val="0010027E"/>
    <w:rsid w:val="0010037E"/>
    <w:rsid w:val="00100AF0"/>
    <w:rsid w:val="00104EDB"/>
    <w:rsid w:val="00106129"/>
    <w:rsid w:val="00107C31"/>
    <w:rsid w:val="00110E4C"/>
    <w:rsid w:val="00113F82"/>
    <w:rsid w:val="0011612D"/>
    <w:rsid w:val="001208D6"/>
    <w:rsid w:val="00122BAB"/>
    <w:rsid w:val="00122D62"/>
    <w:rsid w:val="00124C87"/>
    <w:rsid w:val="001270AA"/>
    <w:rsid w:val="00132E1D"/>
    <w:rsid w:val="00137B94"/>
    <w:rsid w:val="00140584"/>
    <w:rsid w:val="001423FC"/>
    <w:rsid w:val="00145C4B"/>
    <w:rsid w:val="00146520"/>
    <w:rsid w:val="00151680"/>
    <w:rsid w:val="00151C09"/>
    <w:rsid w:val="00157CAD"/>
    <w:rsid w:val="0016421F"/>
    <w:rsid w:val="00165F07"/>
    <w:rsid w:val="00167E66"/>
    <w:rsid w:val="0017050D"/>
    <w:rsid w:val="00170DBE"/>
    <w:rsid w:val="00174174"/>
    <w:rsid w:val="00175945"/>
    <w:rsid w:val="00176888"/>
    <w:rsid w:val="00176F33"/>
    <w:rsid w:val="0018209D"/>
    <w:rsid w:val="00183C6C"/>
    <w:rsid w:val="00184257"/>
    <w:rsid w:val="00185A74"/>
    <w:rsid w:val="00187302"/>
    <w:rsid w:val="00187BE2"/>
    <w:rsid w:val="00192466"/>
    <w:rsid w:val="00192D4A"/>
    <w:rsid w:val="00194F54"/>
    <w:rsid w:val="001A396D"/>
    <w:rsid w:val="001A5B84"/>
    <w:rsid w:val="001A6BFF"/>
    <w:rsid w:val="001A7B60"/>
    <w:rsid w:val="001A7F64"/>
    <w:rsid w:val="001B706A"/>
    <w:rsid w:val="001C1D29"/>
    <w:rsid w:val="001C435D"/>
    <w:rsid w:val="001C7EA3"/>
    <w:rsid w:val="001D21BE"/>
    <w:rsid w:val="001D29AE"/>
    <w:rsid w:val="001D4558"/>
    <w:rsid w:val="001D64D8"/>
    <w:rsid w:val="001E09E7"/>
    <w:rsid w:val="001E20EA"/>
    <w:rsid w:val="001E39C4"/>
    <w:rsid w:val="001E3B3A"/>
    <w:rsid w:val="001E4AB1"/>
    <w:rsid w:val="001E5B81"/>
    <w:rsid w:val="001E62B4"/>
    <w:rsid w:val="001E7EBA"/>
    <w:rsid w:val="001F0186"/>
    <w:rsid w:val="001F08CB"/>
    <w:rsid w:val="001F3012"/>
    <w:rsid w:val="001F3193"/>
    <w:rsid w:val="001F571C"/>
    <w:rsid w:val="001F5CF3"/>
    <w:rsid w:val="001F60ED"/>
    <w:rsid w:val="0020248B"/>
    <w:rsid w:val="00204229"/>
    <w:rsid w:val="00204D71"/>
    <w:rsid w:val="00210C7F"/>
    <w:rsid w:val="0021683B"/>
    <w:rsid w:val="00221D6C"/>
    <w:rsid w:val="00222A72"/>
    <w:rsid w:val="0022318D"/>
    <w:rsid w:val="0022485A"/>
    <w:rsid w:val="00226410"/>
    <w:rsid w:val="002271CC"/>
    <w:rsid w:val="00230EF4"/>
    <w:rsid w:val="002314C6"/>
    <w:rsid w:val="0023170A"/>
    <w:rsid w:val="00231770"/>
    <w:rsid w:val="002338F6"/>
    <w:rsid w:val="002347A2"/>
    <w:rsid w:val="00240527"/>
    <w:rsid w:val="002413E8"/>
    <w:rsid w:val="00242197"/>
    <w:rsid w:val="00243AE6"/>
    <w:rsid w:val="00245DD4"/>
    <w:rsid w:val="002475BB"/>
    <w:rsid w:val="00250512"/>
    <w:rsid w:val="002516C9"/>
    <w:rsid w:val="00254CB3"/>
    <w:rsid w:val="00256541"/>
    <w:rsid w:val="00260C99"/>
    <w:rsid w:val="00260E95"/>
    <w:rsid w:val="002618FF"/>
    <w:rsid w:val="00262555"/>
    <w:rsid w:val="0026572B"/>
    <w:rsid w:val="00265DCD"/>
    <w:rsid w:val="00271FDD"/>
    <w:rsid w:val="0027518E"/>
    <w:rsid w:val="0027723D"/>
    <w:rsid w:val="00281390"/>
    <w:rsid w:val="00281C28"/>
    <w:rsid w:val="00284EC4"/>
    <w:rsid w:val="00285202"/>
    <w:rsid w:val="00287F1F"/>
    <w:rsid w:val="0029070C"/>
    <w:rsid w:val="00293790"/>
    <w:rsid w:val="002946FC"/>
    <w:rsid w:val="002960E4"/>
    <w:rsid w:val="002973D1"/>
    <w:rsid w:val="00297EA9"/>
    <w:rsid w:val="002A22D5"/>
    <w:rsid w:val="002A2A88"/>
    <w:rsid w:val="002A3642"/>
    <w:rsid w:val="002A3A92"/>
    <w:rsid w:val="002A70F0"/>
    <w:rsid w:val="002A7202"/>
    <w:rsid w:val="002B1998"/>
    <w:rsid w:val="002C1013"/>
    <w:rsid w:val="002C2180"/>
    <w:rsid w:val="002C67C3"/>
    <w:rsid w:val="002D16D3"/>
    <w:rsid w:val="002D180F"/>
    <w:rsid w:val="002D701C"/>
    <w:rsid w:val="002D7795"/>
    <w:rsid w:val="002E0205"/>
    <w:rsid w:val="002E06F9"/>
    <w:rsid w:val="002E4E8A"/>
    <w:rsid w:val="002E4F02"/>
    <w:rsid w:val="002E56E6"/>
    <w:rsid w:val="002E5DE2"/>
    <w:rsid w:val="002E7A7C"/>
    <w:rsid w:val="002E7F75"/>
    <w:rsid w:val="002F15AC"/>
    <w:rsid w:val="002F1B54"/>
    <w:rsid w:val="002F2663"/>
    <w:rsid w:val="002F35E9"/>
    <w:rsid w:val="002F5BBC"/>
    <w:rsid w:val="002F60E8"/>
    <w:rsid w:val="002F6470"/>
    <w:rsid w:val="002F6742"/>
    <w:rsid w:val="00302958"/>
    <w:rsid w:val="0030353A"/>
    <w:rsid w:val="003054D0"/>
    <w:rsid w:val="00313B58"/>
    <w:rsid w:val="003141EA"/>
    <w:rsid w:val="003152E4"/>
    <w:rsid w:val="003159DE"/>
    <w:rsid w:val="00316247"/>
    <w:rsid w:val="0031678F"/>
    <w:rsid w:val="003177E6"/>
    <w:rsid w:val="00324EBE"/>
    <w:rsid w:val="00325394"/>
    <w:rsid w:val="00325F63"/>
    <w:rsid w:val="00330A0C"/>
    <w:rsid w:val="0033244B"/>
    <w:rsid w:val="0033792C"/>
    <w:rsid w:val="003412DC"/>
    <w:rsid w:val="0034371D"/>
    <w:rsid w:val="0034652F"/>
    <w:rsid w:val="00346990"/>
    <w:rsid w:val="00346B36"/>
    <w:rsid w:val="003470A7"/>
    <w:rsid w:val="003472DF"/>
    <w:rsid w:val="003522F5"/>
    <w:rsid w:val="00353B74"/>
    <w:rsid w:val="003549E2"/>
    <w:rsid w:val="00355561"/>
    <w:rsid w:val="00355D98"/>
    <w:rsid w:val="00360ED3"/>
    <w:rsid w:val="00361A1F"/>
    <w:rsid w:val="00362B5E"/>
    <w:rsid w:val="0038183D"/>
    <w:rsid w:val="00384673"/>
    <w:rsid w:val="00384EA5"/>
    <w:rsid w:val="00394429"/>
    <w:rsid w:val="00396BC4"/>
    <w:rsid w:val="003A08C3"/>
    <w:rsid w:val="003A12DD"/>
    <w:rsid w:val="003A34A9"/>
    <w:rsid w:val="003A4EA7"/>
    <w:rsid w:val="003A5C5F"/>
    <w:rsid w:val="003A7A55"/>
    <w:rsid w:val="003B1A88"/>
    <w:rsid w:val="003B2B17"/>
    <w:rsid w:val="003B5BA1"/>
    <w:rsid w:val="003B7685"/>
    <w:rsid w:val="003B792C"/>
    <w:rsid w:val="003C227A"/>
    <w:rsid w:val="003C2A84"/>
    <w:rsid w:val="003C348E"/>
    <w:rsid w:val="003C36BE"/>
    <w:rsid w:val="003C39C3"/>
    <w:rsid w:val="003C3EFC"/>
    <w:rsid w:val="003C4BF4"/>
    <w:rsid w:val="003C6F57"/>
    <w:rsid w:val="003C7FE1"/>
    <w:rsid w:val="003D1A10"/>
    <w:rsid w:val="003D2442"/>
    <w:rsid w:val="003D5064"/>
    <w:rsid w:val="003E05AC"/>
    <w:rsid w:val="003E0DF1"/>
    <w:rsid w:val="003E37C3"/>
    <w:rsid w:val="003F14FD"/>
    <w:rsid w:val="003F345D"/>
    <w:rsid w:val="003F5370"/>
    <w:rsid w:val="004003C5"/>
    <w:rsid w:val="004011C4"/>
    <w:rsid w:val="0040236C"/>
    <w:rsid w:val="00402F23"/>
    <w:rsid w:val="004038D5"/>
    <w:rsid w:val="00403A5B"/>
    <w:rsid w:val="00405AA0"/>
    <w:rsid w:val="00405FD3"/>
    <w:rsid w:val="004101EE"/>
    <w:rsid w:val="00410A58"/>
    <w:rsid w:val="00411CCB"/>
    <w:rsid w:val="004128F8"/>
    <w:rsid w:val="0041444A"/>
    <w:rsid w:val="004151DF"/>
    <w:rsid w:val="00415DB3"/>
    <w:rsid w:val="00416BB7"/>
    <w:rsid w:val="00417C3A"/>
    <w:rsid w:val="0042207D"/>
    <w:rsid w:val="004226DB"/>
    <w:rsid w:val="00422DB4"/>
    <w:rsid w:val="00424081"/>
    <w:rsid w:val="00431C2E"/>
    <w:rsid w:val="0043347D"/>
    <w:rsid w:val="00434EFD"/>
    <w:rsid w:val="00437BEC"/>
    <w:rsid w:val="00440FF2"/>
    <w:rsid w:val="00440FF4"/>
    <w:rsid w:val="00442FBA"/>
    <w:rsid w:val="00445372"/>
    <w:rsid w:val="0044575A"/>
    <w:rsid w:val="00450152"/>
    <w:rsid w:val="004506C9"/>
    <w:rsid w:val="0045280F"/>
    <w:rsid w:val="00456651"/>
    <w:rsid w:val="00456978"/>
    <w:rsid w:val="00457C81"/>
    <w:rsid w:val="004614E1"/>
    <w:rsid w:val="004615A9"/>
    <w:rsid w:val="00463255"/>
    <w:rsid w:val="0046562C"/>
    <w:rsid w:val="00467542"/>
    <w:rsid w:val="00467CB1"/>
    <w:rsid w:val="004707DE"/>
    <w:rsid w:val="00474EE9"/>
    <w:rsid w:val="00483D3A"/>
    <w:rsid w:val="00485CCB"/>
    <w:rsid w:val="00486F93"/>
    <w:rsid w:val="00486FDF"/>
    <w:rsid w:val="0049060A"/>
    <w:rsid w:val="004909B5"/>
    <w:rsid w:val="00490B27"/>
    <w:rsid w:val="00492380"/>
    <w:rsid w:val="004949F6"/>
    <w:rsid w:val="0049789B"/>
    <w:rsid w:val="004A046D"/>
    <w:rsid w:val="004A1530"/>
    <w:rsid w:val="004A44EA"/>
    <w:rsid w:val="004B097A"/>
    <w:rsid w:val="004B0D7A"/>
    <w:rsid w:val="004B1855"/>
    <w:rsid w:val="004B252D"/>
    <w:rsid w:val="004B5FF5"/>
    <w:rsid w:val="004B704B"/>
    <w:rsid w:val="004C03DB"/>
    <w:rsid w:val="004C3364"/>
    <w:rsid w:val="004C49ED"/>
    <w:rsid w:val="004C79B7"/>
    <w:rsid w:val="004C7B90"/>
    <w:rsid w:val="004D16FF"/>
    <w:rsid w:val="004D490C"/>
    <w:rsid w:val="004D6598"/>
    <w:rsid w:val="004D7B9D"/>
    <w:rsid w:val="004E1745"/>
    <w:rsid w:val="004E3D9E"/>
    <w:rsid w:val="004E5455"/>
    <w:rsid w:val="004E6217"/>
    <w:rsid w:val="004F2BD5"/>
    <w:rsid w:val="004F4575"/>
    <w:rsid w:val="004F4C51"/>
    <w:rsid w:val="00501005"/>
    <w:rsid w:val="005014E8"/>
    <w:rsid w:val="00502042"/>
    <w:rsid w:val="00502DA9"/>
    <w:rsid w:val="00504BD9"/>
    <w:rsid w:val="00505C38"/>
    <w:rsid w:val="0050642B"/>
    <w:rsid w:val="005071A0"/>
    <w:rsid w:val="00510C66"/>
    <w:rsid w:val="005118C4"/>
    <w:rsid w:val="00511EDE"/>
    <w:rsid w:val="005133EC"/>
    <w:rsid w:val="005138D9"/>
    <w:rsid w:val="00513B96"/>
    <w:rsid w:val="00517290"/>
    <w:rsid w:val="0051784C"/>
    <w:rsid w:val="00522704"/>
    <w:rsid w:val="005277F0"/>
    <w:rsid w:val="00531D16"/>
    <w:rsid w:val="0053318B"/>
    <w:rsid w:val="00543581"/>
    <w:rsid w:val="00543A6D"/>
    <w:rsid w:val="00543C68"/>
    <w:rsid w:val="00544EC6"/>
    <w:rsid w:val="00550DC4"/>
    <w:rsid w:val="005518E8"/>
    <w:rsid w:val="005573B9"/>
    <w:rsid w:val="00557B86"/>
    <w:rsid w:val="00557F7C"/>
    <w:rsid w:val="005603AD"/>
    <w:rsid w:val="00561743"/>
    <w:rsid w:val="00561EFE"/>
    <w:rsid w:val="005647F1"/>
    <w:rsid w:val="0057295A"/>
    <w:rsid w:val="00580D08"/>
    <w:rsid w:val="00581B33"/>
    <w:rsid w:val="00581FA8"/>
    <w:rsid w:val="00585C79"/>
    <w:rsid w:val="005862C9"/>
    <w:rsid w:val="00586E23"/>
    <w:rsid w:val="00586F9A"/>
    <w:rsid w:val="005939CC"/>
    <w:rsid w:val="00593C82"/>
    <w:rsid w:val="00595BBB"/>
    <w:rsid w:val="00596366"/>
    <w:rsid w:val="005A23FA"/>
    <w:rsid w:val="005A2CA0"/>
    <w:rsid w:val="005A5D69"/>
    <w:rsid w:val="005A778A"/>
    <w:rsid w:val="005A79E9"/>
    <w:rsid w:val="005B2698"/>
    <w:rsid w:val="005B271B"/>
    <w:rsid w:val="005B776E"/>
    <w:rsid w:val="005C596F"/>
    <w:rsid w:val="005C67F7"/>
    <w:rsid w:val="005C76D1"/>
    <w:rsid w:val="005C7857"/>
    <w:rsid w:val="005C7C61"/>
    <w:rsid w:val="005D04D6"/>
    <w:rsid w:val="005D154F"/>
    <w:rsid w:val="005D2B0D"/>
    <w:rsid w:val="005D496F"/>
    <w:rsid w:val="005D4CD1"/>
    <w:rsid w:val="005D62A4"/>
    <w:rsid w:val="005E0626"/>
    <w:rsid w:val="005E0C72"/>
    <w:rsid w:val="005E28D0"/>
    <w:rsid w:val="005E2C18"/>
    <w:rsid w:val="005E45B6"/>
    <w:rsid w:val="005E4B7A"/>
    <w:rsid w:val="005E4FE0"/>
    <w:rsid w:val="005E73B3"/>
    <w:rsid w:val="005F0A1E"/>
    <w:rsid w:val="005F15CE"/>
    <w:rsid w:val="005F22FE"/>
    <w:rsid w:val="005F2FCC"/>
    <w:rsid w:val="005F7662"/>
    <w:rsid w:val="005F7B63"/>
    <w:rsid w:val="00602C0A"/>
    <w:rsid w:val="00605F74"/>
    <w:rsid w:val="0060687B"/>
    <w:rsid w:val="0060706D"/>
    <w:rsid w:val="006077BC"/>
    <w:rsid w:val="006146F9"/>
    <w:rsid w:val="006169C8"/>
    <w:rsid w:val="00617EC0"/>
    <w:rsid w:val="00621F8D"/>
    <w:rsid w:val="00623B06"/>
    <w:rsid w:val="00630038"/>
    <w:rsid w:val="006332CE"/>
    <w:rsid w:val="0063460D"/>
    <w:rsid w:val="00634FFA"/>
    <w:rsid w:val="006354D6"/>
    <w:rsid w:val="00637FD0"/>
    <w:rsid w:val="0064068C"/>
    <w:rsid w:val="006452F7"/>
    <w:rsid w:val="00645B7D"/>
    <w:rsid w:val="0064781D"/>
    <w:rsid w:val="006517D0"/>
    <w:rsid w:val="00653066"/>
    <w:rsid w:val="00653299"/>
    <w:rsid w:val="00654044"/>
    <w:rsid w:val="006564CB"/>
    <w:rsid w:val="006619A9"/>
    <w:rsid w:val="0067003B"/>
    <w:rsid w:val="00671766"/>
    <w:rsid w:val="00680E19"/>
    <w:rsid w:val="00684C71"/>
    <w:rsid w:val="00684ED8"/>
    <w:rsid w:val="00686E4F"/>
    <w:rsid w:val="006870F6"/>
    <w:rsid w:val="00692E23"/>
    <w:rsid w:val="00693991"/>
    <w:rsid w:val="006967B9"/>
    <w:rsid w:val="006A1F31"/>
    <w:rsid w:val="006A79C0"/>
    <w:rsid w:val="006B396E"/>
    <w:rsid w:val="006B6813"/>
    <w:rsid w:val="006C00C6"/>
    <w:rsid w:val="006C1113"/>
    <w:rsid w:val="006C1326"/>
    <w:rsid w:val="006C1F5C"/>
    <w:rsid w:val="006C4872"/>
    <w:rsid w:val="006D0419"/>
    <w:rsid w:val="006D0AD3"/>
    <w:rsid w:val="006D25C7"/>
    <w:rsid w:val="006D48F2"/>
    <w:rsid w:val="006D5342"/>
    <w:rsid w:val="006D550E"/>
    <w:rsid w:val="006D6701"/>
    <w:rsid w:val="006D7DBD"/>
    <w:rsid w:val="006E0B2C"/>
    <w:rsid w:val="006E1DCB"/>
    <w:rsid w:val="006E3877"/>
    <w:rsid w:val="006E4D20"/>
    <w:rsid w:val="006E641F"/>
    <w:rsid w:val="006F53B4"/>
    <w:rsid w:val="006F5A1C"/>
    <w:rsid w:val="006F767D"/>
    <w:rsid w:val="007027F1"/>
    <w:rsid w:val="007053EB"/>
    <w:rsid w:val="00706B1C"/>
    <w:rsid w:val="007070B4"/>
    <w:rsid w:val="00707F00"/>
    <w:rsid w:val="00713790"/>
    <w:rsid w:val="007160A0"/>
    <w:rsid w:val="00720F6D"/>
    <w:rsid w:val="0073170F"/>
    <w:rsid w:val="007320DC"/>
    <w:rsid w:val="00733B56"/>
    <w:rsid w:val="00736017"/>
    <w:rsid w:val="00743552"/>
    <w:rsid w:val="007446C4"/>
    <w:rsid w:val="00745414"/>
    <w:rsid w:val="0074597F"/>
    <w:rsid w:val="00745A92"/>
    <w:rsid w:val="00747724"/>
    <w:rsid w:val="00747750"/>
    <w:rsid w:val="00754B65"/>
    <w:rsid w:val="007552A1"/>
    <w:rsid w:val="00755C54"/>
    <w:rsid w:val="00756359"/>
    <w:rsid w:val="00771AAE"/>
    <w:rsid w:val="00772448"/>
    <w:rsid w:val="00772B61"/>
    <w:rsid w:val="00773655"/>
    <w:rsid w:val="007772FE"/>
    <w:rsid w:val="00777544"/>
    <w:rsid w:val="007802D3"/>
    <w:rsid w:val="007811E6"/>
    <w:rsid w:val="00781F1E"/>
    <w:rsid w:val="007839F3"/>
    <w:rsid w:val="007867A1"/>
    <w:rsid w:val="00787406"/>
    <w:rsid w:val="00794357"/>
    <w:rsid w:val="00797B76"/>
    <w:rsid w:val="00797C3B"/>
    <w:rsid w:val="007A0171"/>
    <w:rsid w:val="007A5129"/>
    <w:rsid w:val="007A6361"/>
    <w:rsid w:val="007A7CB0"/>
    <w:rsid w:val="007B180C"/>
    <w:rsid w:val="007B31F5"/>
    <w:rsid w:val="007B518A"/>
    <w:rsid w:val="007B7CDE"/>
    <w:rsid w:val="007C0D91"/>
    <w:rsid w:val="007C17D5"/>
    <w:rsid w:val="007C1AA6"/>
    <w:rsid w:val="007C5BAE"/>
    <w:rsid w:val="007D0BDA"/>
    <w:rsid w:val="007D3F22"/>
    <w:rsid w:val="007D69CB"/>
    <w:rsid w:val="007E08C0"/>
    <w:rsid w:val="007E0FBA"/>
    <w:rsid w:val="007E24C2"/>
    <w:rsid w:val="007E3881"/>
    <w:rsid w:val="007E3D35"/>
    <w:rsid w:val="007E55D8"/>
    <w:rsid w:val="007E61B2"/>
    <w:rsid w:val="007E6BCF"/>
    <w:rsid w:val="007F03F5"/>
    <w:rsid w:val="007F0E27"/>
    <w:rsid w:val="007F2FD0"/>
    <w:rsid w:val="007F3A6C"/>
    <w:rsid w:val="007F53E3"/>
    <w:rsid w:val="007F5EF3"/>
    <w:rsid w:val="007F6849"/>
    <w:rsid w:val="007F6FD2"/>
    <w:rsid w:val="007F7338"/>
    <w:rsid w:val="00807568"/>
    <w:rsid w:val="008103DA"/>
    <w:rsid w:val="0081131C"/>
    <w:rsid w:val="008114C2"/>
    <w:rsid w:val="0081203F"/>
    <w:rsid w:val="0081256A"/>
    <w:rsid w:val="008155A2"/>
    <w:rsid w:val="008155FE"/>
    <w:rsid w:val="0081757F"/>
    <w:rsid w:val="00820921"/>
    <w:rsid w:val="00823D8C"/>
    <w:rsid w:val="008300A9"/>
    <w:rsid w:val="00831C6E"/>
    <w:rsid w:val="008351E1"/>
    <w:rsid w:val="008355F6"/>
    <w:rsid w:val="00842767"/>
    <w:rsid w:val="00843EFA"/>
    <w:rsid w:val="008441B3"/>
    <w:rsid w:val="00844ABE"/>
    <w:rsid w:val="00845B58"/>
    <w:rsid w:val="00846669"/>
    <w:rsid w:val="00847D0A"/>
    <w:rsid w:val="00850BE0"/>
    <w:rsid w:val="00855456"/>
    <w:rsid w:val="008558F4"/>
    <w:rsid w:val="00856667"/>
    <w:rsid w:val="00857010"/>
    <w:rsid w:val="00861BC8"/>
    <w:rsid w:val="00863132"/>
    <w:rsid w:val="00864367"/>
    <w:rsid w:val="008645EF"/>
    <w:rsid w:val="00871BA5"/>
    <w:rsid w:val="008727EC"/>
    <w:rsid w:val="0087760D"/>
    <w:rsid w:val="00877882"/>
    <w:rsid w:val="00881D93"/>
    <w:rsid w:val="0088550E"/>
    <w:rsid w:val="00885E36"/>
    <w:rsid w:val="008865D4"/>
    <w:rsid w:val="008865DD"/>
    <w:rsid w:val="008879D3"/>
    <w:rsid w:val="00890171"/>
    <w:rsid w:val="00890177"/>
    <w:rsid w:val="0089516B"/>
    <w:rsid w:val="0089570B"/>
    <w:rsid w:val="00895BB4"/>
    <w:rsid w:val="00895DF5"/>
    <w:rsid w:val="008A09A3"/>
    <w:rsid w:val="008A73A0"/>
    <w:rsid w:val="008B0041"/>
    <w:rsid w:val="008B0765"/>
    <w:rsid w:val="008B1DA5"/>
    <w:rsid w:val="008B3086"/>
    <w:rsid w:val="008B3284"/>
    <w:rsid w:val="008B355E"/>
    <w:rsid w:val="008C1CE3"/>
    <w:rsid w:val="008C23C9"/>
    <w:rsid w:val="008C5CF7"/>
    <w:rsid w:val="008C73CA"/>
    <w:rsid w:val="008D06ED"/>
    <w:rsid w:val="008D182C"/>
    <w:rsid w:val="008D1E3D"/>
    <w:rsid w:val="008D382D"/>
    <w:rsid w:val="008D3D83"/>
    <w:rsid w:val="008D5F1D"/>
    <w:rsid w:val="008D611E"/>
    <w:rsid w:val="008D65EA"/>
    <w:rsid w:val="008D6A66"/>
    <w:rsid w:val="008E0848"/>
    <w:rsid w:val="008E43E1"/>
    <w:rsid w:val="008E494A"/>
    <w:rsid w:val="008E6C7C"/>
    <w:rsid w:val="008F171C"/>
    <w:rsid w:val="008F1B86"/>
    <w:rsid w:val="008F1E52"/>
    <w:rsid w:val="008F2559"/>
    <w:rsid w:val="008F25E7"/>
    <w:rsid w:val="008F29D3"/>
    <w:rsid w:val="008F5B35"/>
    <w:rsid w:val="009018F5"/>
    <w:rsid w:val="009038CA"/>
    <w:rsid w:val="009069CB"/>
    <w:rsid w:val="00912F13"/>
    <w:rsid w:val="00914405"/>
    <w:rsid w:val="00914811"/>
    <w:rsid w:val="00915702"/>
    <w:rsid w:val="00916C49"/>
    <w:rsid w:val="0092111F"/>
    <w:rsid w:val="00922764"/>
    <w:rsid w:val="00924954"/>
    <w:rsid w:val="00924D88"/>
    <w:rsid w:val="009254C6"/>
    <w:rsid w:val="00926C3E"/>
    <w:rsid w:val="009336A8"/>
    <w:rsid w:val="0093485F"/>
    <w:rsid w:val="00935BBC"/>
    <w:rsid w:val="00937AE0"/>
    <w:rsid w:val="009401FF"/>
    <w:rsid w:val="00940B01"/>
    <w:rsid w:val="00940C25"/>
    <w:rsid w:val="009413A4"/>
    <w:rsid w:val="009423E1"/>
    <w:rsid w:val="00942E5E"/>
    <w:rsid w:val="00943783"/>
    <w:rsid w:val="00944CE6"/>
    <w:rsid w:val="0094700B"/>
    <w:rsid w:val="00947ECA"/>
    <w:rsid w:val="0095139A"/>
    <w:rsid w:val="009529B3"/>
    <w:rsid w:val="00952DCD"/>
    <w:rsid w:val="009542A9"/>
    <w:rsid w:val="00957359"/>
    <w:rsid w:val="00957F79"/>
    <w:rsid w:val="0096014E"/>
    <w:rsid w:val="00961CC2"/>
    <w:rsid w:val="0096260E"/>
    <w:rsid w:val="00962CE6"/>
    <w:rsid w:val="00963E9A"/>
    <w:rsid w:val="0096466A"/>
    <w:rsid w:val="00965B0F"/>
    <w:rsid w:val="009731D2"/>
    <w:rsid w:val="0097328D"/>
    <w:rsid w:val="009751FF"/>
    <w:rsid w:val="00975BB3"/>
    <w:rsid w:val="009769DE"/>
    <w:rsid w:val="00977023"/>
    <w:rsid w:val="00977A7A"/>
    <w:rsid w:val="00980CD8"/>
    <w:rsid w:val="00982D62"/>
    <w:rsid w:val="00984938"/>
    <w:rsid w:val="0098622B"/>
    <w:rsid w:val="009868AA"/>
    <w:rsid w:val="00986A2B"/>
    <w:rsid w:val="009878C9"/>
    <w:rsid w:val="00993973"/>
    <w:rsid w:val="009952F4"/>
    <w:rsid w:val="00995B62"/>
    <w:rsid w:val="00997237"/>
    <w:rsid w:val="009A059E"/>
    <w:rsid w:val="009A2142"/>
    <w:rsid w:val="009A2293"/>
    <w:rsid w:val="009A3048"/>
    <w:rsid w:val="009A32B5"/>
    <w:rsid w:val="009A3A75"/>
    <w:rsid w:val="009A4ADA"/>
    <w:rsid w:val="009A6DCC"/>
    <w:rsid w:val="009B060B"/>
    <w:rsid w:val="009B1F89"/>
    <w:rsid w:val="009B2AF4"/>
    <w:rsid w:val="009B401F"/>
    <w:rsid w:val="009B4EEF"/>
    <w:rsid w:val="009B736E"/>
    <w:rsid w:val="009C2BCC"/>
    <w:rsid w:val="009C2FFF"/>
    <w:rsid w:val="009C575F"/>
    <w:rsid w:val="009C581E"/>
    <w:rsid w:val="009C6449"/>
    <w:rsid w:val="009C7033"/>
    <w:rsid w:val="009C704F"/>
    <w:rsid w:val="009D468B"/>
    <w:rsid w:val="009D6B34"/>
    <w:rsid w:val="009D6C97"/>
    <w:rsid w:val="009D704D"/>
    <w:rsid w:val="009D7A49"/>
    <w:rsid w:val="009E2A20"/>
    <w:rsid w:val="009E37FC"/>
    <w:rsid w:val="009E5AD6"/>
    <w:rsid w:val="009E6280"/>
    <w:rsid w:val="009E6AFB"/>
    <w:rsid w:val="009E7C7E"/>
    <w:rsid w:val="009F007B"/>
    <w:rsid w:val="009F06D0"/>
    <w:rsid w:val="009F413B"/>
    <w:rsid w:val="00A00181"/>
    <w:rsid w:val="00A03B8F"/>
    <w:rsid w:val="00A03E81"/>
    <w:rsid w:val="00A0412F"/>
    <w:rsid w:val="00A04876"/>
    <w:rsid w:val="00A06340"/>
    <w:rsid w:val="00A12189"/>
    <w:rsid w:val="00A12634"/>
    <w:rsid w:val="00A15D20"/>
    <w:rsid w:val="00A200FC"/>
    <w:rsid w:val="00A2044B"/>
    <w:rsid w:val="00A2156E"/>
    <w:rsid w:val="00A21E21"/>
    <w:rsid w:val="00A264E2"/>
    <w:rsid w:val="00A31DD0"/>
    <w:rsid w:val="00A33917"/>
    <w:rsid w:val="00A35A33"/>
    <w:rsid w:val="00A374F0"/>
    <w:rsid w:val="00A37AC1"/>
    <w:rsid w:val="00A4260E"/>
    <w:rsid w:val="00A43159"/>
    <w:rsid w:val="00A45CD4"/>
    <w:rsid w:val="00A46475"/>
    <w:rsid w:val="00A46778"/>
    <w:rsid w:val="00A46E07"/>
    <w:rsid w:val="00A476B9"/>
    <w:rsid w:val="00A52C34"/>
    <w:rsid w:val="00A554A8"/>
    <w:rsid w:val="00A5624F"/>
    <w:rsid w:val="00A56FB4"/>
    <w:rsid w:val="00A6083D"/>
    <w:rsid w:val="00A6113B"/>
    <w:rsid w:val="00A66D69"/>
    <w:rsid w:val="00A73FE4"/>
    <w:rsid w:val="00A749B5"/>
    <w:rsid w:val="00A75431"/>
    <w:rsid w:val="00A81F66"/>
    <w:rsid w:val="00A822EF"/>
    <w:rsid w:val="00A86DB1"/>
    <w:rsid w:val="00A8766C"/>
    <w:rsid w:val="00A903B4"/>
    <w:rsid w:val="00A9066E"/>
    <w:rsid w:val="00A95225"/>
    <w:rsid w:val="00AA382B"/>
    <w:rsid w:val="00AA40B4"/>
    <w:rsid w:val="00AB0C8E"/>
    <w:rsid w:val="00AB1754"/>
    <w:rsid w:val="00AB4E73"/>
    <w:rsid w:val="00AB525C"/>
    <w:rsid w:val="00AC2AE3"/>
    <w:rsid w:val="00AC3410"/>
    <w:rsid w:val="00AC3E6D"/>
    <w:rsid w:val="00AC4FFB"/>
    <w:rsid w:val="00AC5DA8"/>
    <w:rsid w:val="00AC6C58"/>
    <w:rsid w:val="00AC707E"/>
    <w:rsid w:val="00AC7B54"/>
    <w:rsid w:val="00AD23FE"/>
    <w:rsid w:val="00AD276A"/>
    <w:rsid w:val="00AD56A9"/>
    <w:rsid w:val="00AE2F66"/>
    <w:rsid w:val="00AE36B2"/>
    <w:rsid w:val="00AF0375"/>
    <w:rsid w:val="00AF14EB"/>
    <w:rsid w:val="00AF2FFE"/>
    <w:rsid w:val="00AF4CCC"/>
    <w:rsid w:val="00AF5696"/>
    <w:rsid w:val="00B0625E"/>
    <w:rsid w:val="00B074FE"/>
    <w:rsid w:val="00B11A37"/>
    <w:rsid w:val="00B17CEA"/>
    <w:rsid w:val="00B248F1"/>
    <w:rsid w:val="00B24B30"/>
    <w:rsid w:val="00B24ECE"/>
    <w:rsid w:val="00B26355"/>
    <w:rsid w:val="00B27646"/>
    <w:rsid w:val="00B304E8"/>
    <w:rsid w:val="00B3309D"/>
    <w:rsid w:val="00B33406"/>
    <w:rsid w:val="00B35C62"/>
    <w:rsid w:val="00B42348"/>
    <w:rsid w:val="00B42C6D"/>
    <w:rsid w:val="00B43A0D"/>
    <w:rsid w:val="00B44A6A"/>
    <w:rsid w:val="00B4538E"/>
    <w:rsid w:val="00B47506"/>
    <w:rsid w:val="00B4785B"/>
    <w:rsid w:val="00B53169"/>
    <w:rsid w:val="00B53E4C"/>
    <w:rsid w:val="00B632BA"/>
    <w:rsid w:val="00B63732"/>
    <w:rsid w:val="00B65684"/>
    <w:rsid w:val="00B71487"/>
    <w:rsid w:val="00B72402"/>
    <w:rsid w:val="00B81638"/>
    <w:rsid w:val="00B8176B"/>
    <w:rsid w:val="00B8510D"/>
    <w:rsid w:val="00B87CD7"/>
    <w:rsid w:val="00B93D6E"/>
    <w:rsid w:val="00B94211"/>
    <w:rsid w:val="00B9495C"/>
    <w:rsid w:val="00B97124"/>
    <w:rsid w:val="00BA0B28"/>
    <w:rsid w:val="00BA141E"/>
    <w:rsid w:val="00BA1AD7"/>
    <w:rsid w:val="00BA5466"/>
    <w:rsid w:val="00BB3D3F"/>
    <w:rsid w:val="00BB42E7"/>
    <w:rsid w:val="00BB555D"/>
    <w:rsid w:val="00BB79E3"/>
    <w:rsid w:val="00BC7856"/>
    <w:rsid w:val="00BD1256"/>
    <w:rsid w:val="00BD205F"/>
    <w:rsid w:val="00BD24E9"/>
    <w:rsid w:val="00BD6A58"/>
    <w:rsid w:val="00BD7C93"/>
    <w:rsid w:val="00BE2C12"/>
    <w:rsid w:val="00BF0964"/>
    <w:rsid w:val="00BF18D9"/>
    <w:rsid w:val="00BF1AD4"/>
    <w:rsid w:val="00BF32F5"/>
    <w:rsid w:val="00BF3DA7"/>
    <w:rsid w:val="00BF4E34"/>
    <w:rsid w:val="00BF5D42"/>
    <w:rsid w:val="00BF6F11"/>
    <w:rsid w:val="00C018EB"/>
    <w:rsid w:val="00C01CE7"/>
    <w:rsid w:val="00C041FD"/>
    <w:rsid w:val="00C0698C"/>
    <w:rsid w:val="00C161CE"/>
    <w:rsid w:val="00C1725D"/>
    <w:rsid w:val="00C205F7"/>
    <w:rsid w:val="00C223D3"/>
    <w:rsid w:val="00C2299E"/>
    <w:rsid w:val="00C23D24"/>
    <w:rsid w:val="00C2764B"/>
    <w:rsid w:val="00C30EF1"/>
    <w:rsid w:val="00C319D0"/>
    <w:rsid w:val="00C34641"/>
    <w:rsid w:val="00C37374"/>
    <w:rsid w:val="00C406E4"/>
    <w:rsid w:val="00C42546"/>
    <w:rsid w:val="00C43116"/>
    <w:rsid w:val="00C4559D"/>
    <w:rsid w:val="00C46AA0"/>
    <w:rsid w:val="00C46F6F"/>
    <w:rsid w:val="00C473CC"/>
    <w:rsid w:val="00C56F1A"/>
    <w:rsid w:val="00C61E90"/>
    <w:rsid w:val="00C63700"/>
    <w:rsid w:val="00C63BDA"/>
    <w:rsid w:val="00C6576E"/>
    <w:rsid w:val="00C66FAB"/>
    <w:rsid w:val="00C6747E"/>
    <w:rsid w:val="00C713CD"/>
    <w:rsid w:val="00C73C66"/>
    <w:rsid w:val="00C75097"/>
    <w:rsid w:val="00C7672D"/>
    <w:rsid w:val="00C77332"/>
    <w:rsid w:val="00C774FE"/>
    <w:rsid w:val="00C77673"/>
    <w:rsid w:val="00C80AA8"/>
    <w:rsid w:val="00C82377"/>
    <w:rsid w:val="00C86788"/>
    <w:rsid w:val="00C907D7"/>
    <w:rsid w:val="00C91CD2"/>
    <w:rsid w:val="00CA00E2"/>
    <w:rsid w:val="00CA1290"/>
    <w:rsid w:val="00CA3CA1"/>
    <w:rsid w:val="00CA5F67"/>
    <w:rsid w:val="00CA7441"/>
    <w:rsid w:val="00CB183F"/>
    <w:rsid w:val="00CB383C"/>
    <w:rsid w:val="00CB4436"/>
    <w:rsid w:val="00CB4822"/>
    <w:rsid w:val="00CB5D9C"/>
    <w:rsid w:val="00CC4EE9"/>
    <w:rsid w:val="00CC5E40"/>
    <w:rsid w:val="00CD0E05"/>
    <w:rsid w:val="00CD109A"/>
    <w:rsid w:val="00CD2CE5"/>
    <w:rsid w:val="00CD4018"/>
    <w:rsid w:val="00CD5C79"/>
    <w:rsid w:val="00CD68CC"/>
    <w:rsid w:val="00CE0F18"/>
    <w:rsid w:val="00CE3B42"/>
    <w:rsid w:val="00CE4E21"/>
    <w:rsid w:val="00CE6FAD"/>
    <w:rsid w:val="00CF251F"/>
    <w:rsid w:val="00CF2E08"/>
    <w:rsid w:val="00D03794"/>
    <w:rsid w:val="00D037CC"/>
    <w:rsid w:val="00D05ABA"/>
    <w:rsid w:val="00D05BAC"/>
    <w:rsid w:val="00D06AAD"/>
    <w:rsid w:val="00D221F5"/>
    <w:rsid w:val="00D2250C"/>
    <w:rsid w:val="00D24898"/>
    <w:rsid w:val="00D36378"/>
    <w:rsid w:val="00D40CEB"/>
    <w:rsid w:val="00D41D6C"/>
    <w:rsid w:val="00D4235E"/>
    <w:rsid w:val="00D4358E"/>
    <w:rsid w:val="00D4481D"/>
    <w:rsid w:val="00D46688"/>
    <w:rsid w:val="00D51338"/>
    <w:rsid w:val="00D51A1E"/>
    <w:rsid w:val="00D51F88"/>
    <w:rsid w:val="00D521A3"/>
    <w:rsid w:val="00D550EB"/>
    <w:rsid w:val="00D553DD"/>
    <w:rsid w:val="00D55AFF"/>
    <w:rsid w:val="00D55DB9"/>
    <w:rsid w:val="00D564E4"/>
    <w:rsid w:val="00D62F6A"/>
    <w:rsid w:val="00D64EDE"/>
    <w:rsid w:val="00D65EEC"/>
    <w:rsid w:val="00D678D7"/>
    <w:rsid w:val="00D76856"/>
    <w:rsid w:val="00D77783"/>
    <w:rsid w:val="00D80537"/>
    <w:rsid w:val="00D823DB"/>
    <w:rsid w:val="00D834E8"/>
    <w:rsid w:val="00D839C4"/>
    <w:rsid w:val="00D85204"/>
    <w:rsid w:val="00D86CF0"/>
    <w:rsid w:val="00D8704D"/>
    <w:rsid w:val="00D93723"/>
    <w:rsid w:val="00D946EE"/>
    <w:rsid w:val="00DA07D0"/>
    <w:rsid w:val="00DA1217"/>
    <w:rsid w:val="00DA32ED"/>
    <w:rsid w:val="00DA5410"/>
    <w:rsid w:val="00DB1641"/>
    <w:rsid w:val="00DB572D"/>
    <w:rsid w:val="00DB77B2"/>
    <w:rsid w:val="00DC1B47"/>
    <w:rsid w:val="00DC2C88"/>
    <w:rsid w:val="00DC6358"/>
    <w:rsid w:val="00DD5552"/>
    <w:rsid w:val="00DD582D"/>
    <w:rsid w:val="00DD68C2"/>
    <w:rsid w:val="00DE0164"/>
    <w:rsid w:val="00DE122F"/>
    <w:rsid w:val="00DE2461"/>
    <w:rsid w:val="00DE4A41"/>
    <w:rsid w:val="00DE6060"/>
    <w:rsid w:val="00DE6A2D"/>
    <w:rsid w:val="00DE7C63"/>
    <w:rsid w:val="00DF032C"/>
    <w:rsid w:val="00DF22A3"/>
    <w:rsid w:val="00DF23D1"/>
    <w:rsid w:val="00DF3CA2"/>
    <w:rsid w:val="00DF4D57"/>
    <w:rsid w:val="00DF6566"/>
    <w:rsid w:val="00DF6DA7"/>
    <w:rsid w:val="00E00382"/>
    <w:rsid w:val="00E05685"/>
    <w:rsid w:val="00E114DE"/>
    <w:rsid w:val="00E14408"/>
    <w:rsid w:val="00E14AAA"/>
    <w:rsid w:val="00E152F2"/>
    <w:rsid w:val="00E1721E"/>
    <w:rsid w:val="00E2279A"/>
    <w:rsid w:val="00E24904"/>
    <w:rsid w:val="00E25DC7"/>
    <w:rsid w:val="00E25DFF"/>
    <w:rsid w:val="00E26791"/>
    <w:rsid w:val="00E26B9D"/>
    <w:rsid w:val="00E35598"/>
    <w:rsid w:val="00E35BC7"/>
    <w:rsid w:val="00E37613"/>
    <w:rsid w:val="00E41BF0"/>
    <w:rsid w:val="00E453DB"/>
    <w:rsid w:val="00E46173"/>
    <w:rsid w:val="00E5769A"/>
    <w:rsid w:val="00E57ADF"/>
    <w:rsid w:val="00E57D75"/>
    <w:rsid w:val="00E60A99"/>
    <w:rsid w:val="00E61947"/>
    <w:rsid w:val="00E62DBC"/>
    <w:rsid w:val="00E6436A"/>
    <w:rsid w:val="00E6467B"/>
    <w:rsid w:val="00E65CDF"/>
    <w:rsid w:val="00E660BD"/>
    <w:rsid w:val="00E678BD"/>
    <w:rsid w:val="00E71CC6"/>
    <w:rsid w:val="00E7302B"/>
    <w:rsid w:val="00E74977"/>
    <w:rsid w:val="00E7564E"/>
    <w:rsid w:val="00E778CA"/>
    <w:rsid w:val="00E81217"/>
    <w:rsid w:val="00E87004"/>
    <w:rsid w:val="00E90C43"/>
    <w:rsid w:val="00E915BE"/>
    <w:rsid w:val="00E95AF5"/>
    <w:rsid w:val="00E962BF"/>
    <w:rsid w:val="00EA1611"/>
    <w:rsid w:val="00EA2A6B"/>
    <w:rsid w:val="00EA6B33"/>
    <w:rsid w:val="00EA6ECA"/>
    <w:rsid w:val="00EB483A"/>
    <w:rsid w:val="00EC049E"/>
    <w:rsid w:val="00EC32A1"/>
    <w:rsid w:val="00EC42C8"/>
    <w:rsid w:val="00EC551E"/>
    <w:rsid w:val="00ED32A4"/>
    <w:rsid w:val="00ED3D15"/>
    <w:rsid w:val="00ED48E4"/>
    <w:rsid w:val="00ED51FA"/>
    <w:rsid w:val="00ED65EE"/>
    <w:rsid w:val="00ED77D3"/>
    <w:rsid w:val="00EE26C8"/>
    <w:rsid w:val="00EE2FA7"/>
    <w:rsid w:val="00EE585C"/>
    <w:rsid w:val="00EE5EAB"/>
    <w:rsid w:val="00EF0908"/>
    <w:rsid w:val="00EF2AE5"/>
    <w:rsid w:val="00EF5662"/>
    <w:rsid w:val="00EF5755"/>
    <w:rsid w:val="00EF6BB1"/>
    <w:rsid w:val="00F00D6F"/>
    <w:rsid w:val="00F04608"/>
    <w:rsid w:val="00F0547A"/>
    <w:rsid w:val="00F05D89"/>
    <w:rsid w:val="00F063D7"/>
    <w:rsid w:val="00F06B42"/>
    <w:rsid w:val="00F07022"/>
    <w:rsid w:val="00F11DDB"/>
    <w:rsid w:val="00F14224"/>
    <w:rsid w:val="00F143AD"/>
    <w:rsid w:val="00F20279"/>
    <w:rsid w:val="00F22E50"/>
    <w:rsid w:val="00F354F3"/>
    <w:rsid w:val="00F36FBC"/>
    <w:rsid w:val="00F3748B"/>
    <w:rsid w:val="00F37B7E"/>
    <w:rsid w:val="00F37C42"/>
    <w:rsid w:val="00F42C3E"/>
    <w:rsid w:val="00F430E9"/>
    <w:rsid w:val="00F438F1"/>
    <w:rsid w:val="00F471B1"/>
    <w:rsid w:val="00F5110D"/>
    <w:rsid w:val="00F51DE8"/>
    <w:rsid w:val="00F52A8E"/>
    <w:rsid w:val="00F5675C"/>
    <w:rsid w:val="00F56E4F"/>
    <w:rsid w:val="00F644F5"/>
    <w:rsid w:val="00F652EA"/>
    <w:rsid w:val="00F654B5"/>
    <w:rsid w:val="00F65F2A"/>
    <w:rsid w:val="00F67E38"/>
    <w:rsid w:val="00F712CB"/>
    <w:rsid w:val="00F77F78"/>
    <w:rsid w:val="00F811EE"/>
    <w:rsid w:val="00F836BB"/>
    <w:rsid w:val="00F850C4"/>
    <w:rsid w:val="00F90861"/>
    <w:rsid w:val="00F94218"/>
    <w:rsid w:val="00F94326"/>
    <w:rsid w:val="00F953EE"/>
    <w:rsid w:val="00F95FFB"/>
    <w:rsid w:val="00F971AB"/>
    <w:rsid w:val="00FA447C"/>
    <w:rsid w:val="00FA733E"/>
    <w:rsid w:val="00FB4B5F"/>
    <w:rsid w:val="00FB67B2"/>
    <w:rsid w:val="00FC104C"/>
    <w:rsid w:val="00FC2C2A"/>
    <w:rsid w:val="00FC3D1C"/>
    <w:rsid w:val="00FC515B"/>
    <w:rsid w:val="00FC6566"/>
    <w:rsid w:val="00FC6E8F"/>
    <w:rsid w:val="00FC6F9E"/>
    <w:rsid w:val="00FD3F25"/>
    <w:rsid w:val="00FD4875"/>
    <w:rsid w:val="00FD5AF8"/>
    <w:rsid w:val="00FD60FC"/>
    <w:rsid w:val="00FD6498"/>
    <w:rsid w:val="00FD6E0A"/>
    <w:rsid w:val="00FE22FD"/>
    <w:rsid w:val="00FE63B1"/>
    <w:rsid w:val="00FE7DE5"/>
    <w:rsid w:val="00FE7DF4"/>
    <w:rsid w:val="00FF0582"/>
    <w:rsid w:val="00FF07F9"/>
    <w:rsid w:val="00FF49D1"/>
    <w:rsid w:val="00FF5ED3"/>
    <w:rsid w:val="00FF615C"/>
    <w:rsid w:val="00FF6631"/>
    <w:rsid w:val="00FF7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374"/>
    <w:pPr>
      <w:jc w:val="both"/>
    </w:pPr>
    <w:rPr>
      <w:rFonts w:ascii="Arial" w:hAnsi="Arial"/>
      <w:spacing w:val="-5"/>
      <w:lang w:eastAsia="en-US"/>
    </w:rPr>
  </w:style>
  <w:style w:type="paragraph" w:styleId="1">
    <w:name w:val="heading 1"/>
    <w:basedOn w:val="a2"/>
    <w:next w:val="a3"/>
    <w:qFormat/>
    <w:rsid w:val="007B7CDE"/>
    <w:pPr>
      <w:spacing w:after="220"/>
      <w:jc w:val="left"/>
      <w:outlineLvl w:val="0"/>
    </w:pPr>
  </w:style>
  <w:style w:type="paragraph" w:styleId="21">
    <w:name w:val="heading 2"/>
    <w:basedOn w:val="a2"/>
    <w:next w:val="a3"/>
    <w:qFormat/>
    <w:rsid w:val="007B7CDE"/>
    <w:pPr>
      <w:jc w:val="left"/>
      <w:outlineLvl w:val="1"/>
    </w:pPr>
    <w:rPr>
      <w:sz w:val="18"/>
    </w:rPr>
  </w:style>
  <w:style w:type="paragraph" w:styleId="31">
    <w:name w:val="heading 3"/>
    <w:basedOn w:val="a2"/>
    <w:next w:val="a3"/>
    <w:qFormat/>
    <w:rsid w:val="007B7CDE"/>
    <w:pPr>
      <w:spacing w:after="220"/>
      <w:jc w:val="left"/>
      <w:outlineLvl w:val="2"/>
    </w:pPr>
    <w:rPr>
      <w:rFonts w:ascii="Arial" w:hAnsi="Arial"/>
      <w:sz w:val="22"/>
    </w:rPr>
  </w:style>
  <w:style w:type="paragraph" w:styleId="41">
    <w:name w:val="heading 4"/>
    <w:basedOn w:val="a2"/>
    <w:next w:val="a3"/>
    <w:qFormat/>
    <w:rsid w:val="007B7CDE"/>
    <w:pPr>
      <w:ind w:left="360"/>
      <w:outlineLvl w:val="3"/>
    </w:pPr>
    <w:rPr>
      <w:spacing w:val="-5"/>
      <w:sz w:val="18"/>
    </w:rPr>
  </w:style>
  <w:style w:type="paragraph" w:styleId="51">
    <w:name w:val="heading 5"/>
    <w:basedOn w:val="a2"/>
    <w:next w:val="a3"/>
    <w:qFormat/>
    <w:rsid w:val="007B7CDE"/>
    <w:pPr>
      <w:ind w:left="720"/>
      <w:outlineLvl w:val="4"/>
    </w:pPr>
    <w:rPr>
      <w:spacing w:val="-5"/>
      <w:sz w:val="18"/>
    </w:rPr>
  </w:style>
  <w:style w:type="paragraph" w:styleId="6">
    <w:name w:val="heading 6"/>
    <w:basedOn w:val="a2"/>
    <w:next w:val="a3"/>
    <w:qFormat/>
    <w:rsid w:val="007B7CDE"/>
    <w:pPr>
      <w:ind w:left="1080"/>
      <w:outlineLvl w:val="5"/>
    </w:pPr>
    <w:rPr>
      <w:spacing w:val="-5"/>
      <w:sz w:val="18"/>
    </w:rPr>
  </w:style>
  <w:style w:type="paragraph" w:styleId="7">
    <w:name w:val="heading 7"/>
    <w:basedOn w:val="a1"/>
    <w:next w:val="a1"/>
    <w:qFormat/>
    <w:rsid w:val="007B7CD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qFormat/>
    <w:rsid w:val="007B7CD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qFormat/>
    <w:rsid w:val="007B7CD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Внимание"/>
    <w:basedOn w:val="a1"/>
    <w:next w:val="a8"/>
    <w:rsid w:val="007B7CDE"/>
    <w:pPr>
      <w:spacing w:before="220" w:after="220" w:line="220" w:lineRule="atLeast"/>
    </w:pPr>
  </w:style>
  <w:style w:type="paragraph" w:styleId="a8">
    <w:name w:val="Salutation"/>
    <w:basedOn w:val="a1"/>
    <w:next w:val="a9"/>
    <w:rsid w:val="007B7CDE"/>
    <w:pPr>
      <w:spacing w:before="220" w:after="220" w:line="220" w:lineRule="atLeast"/>
      <w:jc w:val="left"/>
    </w:pPr>
  </w:style>
  <w:style w:type="paragraph" w:styleId="a3">
    <w:name w:val="Body Text"/>
    <w:basedOn w:val="a1"/>
    <w:rsid w:val="007B7CDE"/>
    <w:pPr>
      <w:spacing w:after="220" w:line="220" w:lineRule="atLeast"/>
    </w:pPr>
  </w:style>
  <w:style w:type="paragraph" w:customStyle="1" w:styleId="aa">
    <w:name w:val="Список копий"/>
    <w:basedOn w:val="a1"/>
    <w:rsid w:val="007B7CDE"/>
    <w:pPr>
      <w:keepLines/>
      <w:spacing w:line="220" w:lineRule="atLeast"/>
      <w:ind w:left="360" w:hanging="360"/>
    </w:pPr>
  </w:style>
  <w:style w:type="paragraph" w:styleId="ab">
    <w:name w:val="Closing"/>
    <w:basedOn w:val="a1"/>
    <w:next w:val="ac"/>
    <w:rsid w:val="007B7CDE"/>
    <w:pPr>
      <w:keepNext/>
      <w:spacing w:after="60" w:line="220" w:lineRule="atLeast"/>
    </w:pPr>
  </w:style>
  <w:style w:type="paragraph" w:styleId="ac">
    <w:name w:val="Signature"/>
    <w:basedOn w:val="a1"/>
    <w:next w:val="ad"/>
    <w:rsid w:val="007B7CDE"/>
    <w:pPr>
      <w:keepNext/>
      <w:spacing w:before="880" w:line="220" w:lineRule="atLeast"/>
      <w:jc w:val="left"/>
    </w:pPr>
  </w:style>
  <w:style w:type="paragraph" w:customStyle="1" w:styleId="ae">
    <w:name w:val="Название предприятия"/>
    <w:basedOn w:val="a1"/>
    <w:rsid w:val="007B7CDE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af">
    <w:name w:val="Date"/>
    <w:basedOn w:val="a1"/>
    <w:next w:val="af0"/>
    <w:rsid w:val="007B7CDE"/>
    <w:pPr>
      <w:spacing w:after="220" w:line="220" w:lineRule="atLeast"/>
    </w:pPr>
  </w:style>
  <w:style w:type="character" w:styleId="af1">
    <w:name w:val="Emphasis"/>
    <w:qFormat/>
    <w:rsid w:val="007B7CDE"/>
    <w:rPr>
      <w:rFonts w:ascii="Arial Black" w:hAnsi="Arial Black"/>
      <w:sz w:val="18"/>
    </w:rPr>
  </w:style>
  <w:style w:type="paragraph" w:customStyle="1" w:styleId="af2">
    <w:name w:val="Приложение"/>
    <w:basedOn w:val="a1"/>
    <w:next w:val="aa"/>
    <w:rsid w:val="007B7CDE"/>
    <w:pPr>
      <w:keepNext/>
      <w:keepLines/>
      <w:spacing w:after="220" w:line="220" w:lineRule="atLeast"/>
    </w:pPr>
  </w:style>
  <w:style w:type="paragraph" w:customStyle="1" w:styleId="a2">
    <w:name w:val="База заголовка"/>
    <w:basedOn w:val="a1"/>
    <w:next w:val="a3"/>
    <w:rsid w:val="007B7CDE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af3">
    <w:name w:val="Внутренний адрес"/>
    <w:basedOn w:val="a1"/>
    <w:rsid w:val="007B7CDE"/>
    <w:pPr>
      <w:spacing w:line="220" w:lineRule="atLeast"/>
    </w:pPr>
  </w:style>
  <w:style w:type="paragraph" w:customStyle="1" w:styleId="af0">
    <w:name w:val="Адресат"/>
    <w:basedOn w:val="af3"/>
    <w:next w:val="af3"/>
    <w:rsid w:val="007B7CDE"/>
    <w:pPr>
      <w:spacing w:before="220"/>
    </w:pPr>
  </w:style>
  <w:style w:type="paragraph" w:customStyle="1" w:styleId="af4">
    <w:name w:val="Указания"/>
    <w:basedOn w:val="a1"/>
    <w:next w:val="af0"/>
    <w:rsid w:val="007B7CDE"/>
    <w:pPr>
      <w:spacing w:after="220" w:line="220" w:lineRule="atLeast"/>
    </w:pPr>
    <w:rPr>
      <w:caps/>
    </w:rPr>
  </w:style>
  <w:style w:type="paragraph" w:customStyle="1" w:styleId="22">
    <w:name w:val="Инициалы 2"/>
    <w:basedOn w:val="a1"/>
    <w:next w:val="af2"/>
    <w:rsid w:val="007B7CDE"/>
    <w:pPr>
      <w:keepNext/>
      <w:keepLines/>
      <w:spacing w:before="220" w:line="220" w:lineRule="atLeast"/>
    </w:pPr>
  </w:style>
  <w:style w:type="paragraph" w:customStyle="1" w:styleId="af5">
    <w:name w:val="Строка ссылки"/>
    <w:basedOn w:val="a1"/>
    <w:next w:val="af4"/>
    <w:rsid w:val="007B7CDE"/>
    <w:pPr>
      <w:spacing w:after="220" w:line="220" w:lineRule="atLeast"/>
      <w:jc w:val="left"/>
    </w:pPr>
  </w:style>
  <w:style w:type="paragraph" w:customStyle="1" w:styleId="af6">
    <w:name w:val="Обратный адрес"/>
    <w:basedOn w:val="a1"/>
    <w:rsid w:val="007B7CDE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af7">
    <w:name w:val="Название предприятия в подписи"/>
    <w:basedOn w:val="ac"/>
    <w:next w:val="22"/>
    <w:rsid w:val="007B7CDE"/>
    <w:pPr>
      <w:spacing w:before="0"/>
    </w:pPr>
  </w:style>
  <w:style w:type="paragraph" w:customStyle="1" w:styleId="ad">
    <w:name w:val="Должность в подписи"/>
    <w:basedOn w:val="ac"/>
    <w:next w:val="af7"/>
    <w:rsid w:val="007B7CDE"/>
    <w:pPr>
      <w:spacing w:before="0"/>
    </w:pPr>
  </w:style>
  <w:style w:type="character" w:customStyle="1" w:styleId="af8">
    <w:name w:val="Девиз"/>
    <w:basedOn w:val="a4"/>
    <w:rsid w:val="007B7CDE"/>
    <w:rPr>
      <w:rFonts w:ascii="Arial Black" w:hAnsi="Arial Black"/>
      <w:sz w:val="18"/>
    </w:rPr>
  </w:style>
  <w:style w:type="paragraph" w:customStyle="1" w:styleId="a9">
    <w:name w:val="Тема"/>
    <w:basedOn w:val="a1"/>
    <w:next w:val="a3"/>
    <w:rsid w:val="007B7CDE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af9">
    <w:name w:val="header"/>
    <w:basedOn w:val="a1"/>
    <w:rsid w:val="007B7CDE"/>
    <w:pPr>
      <w:tabs>
        <w:tab w:val="center" w:pos="4320"/>
        <w:tab w:val="right" w:pos="8640"/>
      </w:tabs>
    </w:pPr>
  </w:style>
  <w:style w:type="paragraph" w:styleId="afa">
    <w:name w:val="footer"/>
    <w:basedOn w:val="a1"/>
    <w:link w:val="afb"/>
    <w:uiPriority w:val="99"/>
    <w:rsid w:val="007B7CDE"/>
    <w:pPr>
      <w:tabs>
        <w:tab w:val="center" w:pos="4320"/>
        <w:tab w:val="right" w:pos="8640"/>
      </w:tabs>
    </w:pPr>
  </w:style>
  <w:style w:type="paragraph" w:styleId="afc">
    <w:name w:val="List"/>
    <w:basedOn w:val="a3"/>
    <w:rsid w:val="007B7CDE"/>
    <w:pPr>
      <w:ind w:left="360" w:hanging="360"/>
    </w:pPr>
  </w:style>
  <w:style w:type="paragraph" w:styleId="a">
    <w:name w:val="List Bullet"/>
    <w:basedOn w:val="afc"/>
    <w:autoRedefine/>
    <w:rsid w:val="007B7CDE"/>
    <w:pPr>
      <w:numPr>
        <w:numId w:val="1"/>
      </w:numPr>
    </w:pPr>
  </w:style>
  <w:style w:type="paragraph" w:styleId="a0">
    <w:name w:val="List Number"/>
    <w:basedOn w:val="a3"/>
    <w:rsid w:val="007B7CDE"/>
    <w:pPr>
      <w:numPr>
        <w:numId w:val="2"/>
      </w:numPr>
    </w:pPr>
  </w:style>
  <w:style w:type="paragraph" w:styleId="HTML">
    <w:name w:val="HTML Address"/>
    <w:basedOn w:val="a1"/>
    <w:rsid w:val="007B7CDE"/>
    <w:rPr>
      <w:i/>
      <w:iCs/>
    </w:rPr>
  </w:style>
  <w:style w:type="paragraph" w:styleId="afd">
    <w:name w:val="envelope address"/>
    <w:basedOn w:val="a1"/>
    <w:rsid w:val="007B7CDE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character" w:styleId="HTML0">
    <w:name w:val="HTML Acronym"/>
    <w:basedOn w:val="a4"/>
    <w:rsid w:val="007B7CDE"/>
  </w:style>
  <w:style w:type="character" w:styleId="afe">
    <w:name w:val="Hyperlink"/>
    <w:basedOn w:val="a4"/>
    <w:rsid w:val="007B7CDE"/>
    <w:rPr>
      <w:color w:val="0000FF"/>
      <w:u w:val="single"/>
    </w:rPr>
  </w:style>
  <w:style w:type="paragraph" w:styleId="aff">
    <w:name w:val="Note Heading"/>
    <w:basedOn w:val="a1"/>
    <w:next w:val="a1"/>
    <w:rsid w:val="007B7CDE"/>
  </w:style>
  <w:style w:type="paragraph" w:styleId="aff0">
    <w:name w:val="toa heading"/>
    <w:basedOn w:val="a1"/>
    <w:next w:val="a1"/>
    <w:semiHidden/>
    <w:rsid w:val="007B7CDE"/>
    <w:pPr>
      <w:spacing w:before="120"/>
    </w:pPr>
    <w:rPr>
      <w:rFonts w:cs="Arial"/>
      <w:b/>
      <w:bCs/>
      <w:sz w:val="24"/>
      <w:szCs w:val="24"/>
    </w:rPr>
  </w:style>
  <w:style w:type="character" w:styleId="aff1">
    <w:name w:val="endnote reference"/>
    <w:basedOn w:val="a4"/>
    <w:semiHidden/>
    <w:rsid w:val="007B7CDE"/>
    <w:rPr>
      <w:vertAlign w:val="superscript"/>
    </w:rPr>
  </w:style>
  <w:style w:type="character" w:styleId="aff2">
    <w:name w:val="annotation reference"/>
    <w:basedOn w:val="a4"/>
    <w:semiHidden/>
    <w:rsid w:val="007B7CDE"/>
    <w:rPr>
      <w:sz w:val="16"/>
      <w:szCs w:val="16"/>
    </w:rPr>
  </w:style>
  <w:style w:type="character" w:styleId="aff3">
    <w:name w:val="footnote reference"/>
    <w:basedOn w:val="a4"/>
    <w:semiHidden/>
    <w:rsid w:val="007B7CDE"/>
    <w:rPr>
      <w:vertAlign w:val="superscript"/>
    </w:rPr>
  </w:style>
  <w:style w:type="character" w:styleId="HTML1">
    <w:name w:val="HTML Keyboard"/>
    <w:basedOn w:val="a4"/>
    <w:rsid w:val="007B7CDE"/>
    <w:rPr>
      <w:rFonts w:ascii="Courier New" w:hAnsi="Courier New"/>
      <w:sz w:val="20"/>
      <w:szCs w:val="20"/>
    </w:rPr>
  </w:style>
  <w:style w:type="character" w:styleId="HTML2">
    <w:name w:val="HTML Code"/>
    <w:basedOn w:val="a4"/>
    <w:rsid w:val="007B7CDE"/>
    <w:rPr>
      <w:rFonts w:ascii="Courier New" w:hAnsi="Courier New"/>
      <w:sz w:val="20"/>
      <w:szCs w:val="20"/>
    </w:rPr>
  </w:style>
  <w:style w:type="paragraph" w:styleId="aff4">
    <w:name w:val="Body Text First Indent"/>
    <w:basedOn w:val="a3"/>
    <w:rsid w:val="007B7CDE"/>
    <w:pPr>
      <w:spacing w:after="120" w:line="240" w:lineRule="auto"/>
      <w:ind w:firstLine="210"/>
    </w:pPr>
  </w:style>
  <w:style w:type="paragraph" w:styleId="aff5">
    <w:name w:val="Body Text Indent"/>
    <w:basedOn w:val="a1"/>
    <w:rsid w:val="007B7CDE"/>
    <w:pPr>
      <w:spacing w:after="120"/>
      <w:ind w:left="283"/>
    </w:pPr>
  </w:style>
  <w:style w:type="paragraph" w:styleId="23">
    <w:name w:val="Body Text First Indent 2"/>
    <w:basedOn w:val="aff5"/>
    <w:rsid w:val="007B7CDE"/>
    <w:pPr>
      <w:ind w:firstLine="210"/>
    </w:pPr>
  </w:style>
  <w:style w:type="paragraph" w:styleId="20">
    <w:name w:val="List Bullet 2"/>
    <w:basedOn w:val="a1"/>
    <w:autoRedefine/>
    <w:rsid w:val="007B7CDE"/>
    <w:pPr>
      <w:numPr>
        <w:numId w:val="3"/>
      </w:numPr>
    </w:pPr>
  </w:style>
  <w:style w:type="paragraph" w:styleId="30">
    <w:name w:val="List Bullet 3"/>
    <w:basedOn w:val="a1"/>
    <w:autoRedefine/>
    <w:rsid w:val="007B7CDE"/>
    <w:pPr>
      <w:numPr>
        <w:numId w:val="4"/>
      </w:numPr>
    </w:pPr>
  </w:style>
  <w:style w:type="paragraph" w:styleId="40">
    <w:name w:val="List Bullet 4"/>
    <w:basedOn w:val="a1"/>
    <w:autoRedefine/>
    <w:rsid w:val="007B7CDE"/>
    <w:pPr>
      <w:numPr>
        <w:numId w:val="5"/>
      </w:numPr>
    </w:pPr>
  </w:style>
  <w:style w:type="paragraph" w:styleId="50">
    <w:name w:val="List Bullet 5"/>
    <w:basedOn w:val="a1"/>
    <w:autoRedefine/>
    <w:rsid w:val="007B7CDE"/>
    <w:pPr>
      <w:numPr>
        <w:numId w:val="6"/>
      </w:numPr>
    </w:pPr>
  </w:style>
  <w:style w:type="paragraph" w:styleId="aff6">
    <w:name w:val="Title"/>
    <w:basedOn w:val="a1"/>
    <w:qFormat/>
    <w:rsid w:val="007B7CD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f7">
    <w:name w:val="caption"/>
    <w:basedOn w:val="a1"/>
    <w:next w:val="a1"/>
    <w:qFormat/>
    <w:rsid w:val="007B7CDE"/>
    <w:pPr>
      <w:spacing w:before="120" w:after="120"/>
    </w:pPr>
    <w:rPr>
      <w:b/>
      <w:bCs/>
    </w:rPr>
  </w:style>
  <w:style w:type="character" w:styleId="aff8">
    <w:name w:val="page number"/>
    <w:basedOn w:val="a4"/>
    <w:rsid w:val="007B7CDE"/>
  </w:style>
  <w:style w:type="character" w:styleId="aff9">
    <w:name w:val="line number"/>
    <w:basedOn w:val="a4"/>
    <w:rsid w:val="007B7CDE"/>
  </w:style>
  <w:style w:type="paragraph" w:styleId="2">
    <w:name w:val="List Number 2"/>
    <w:basedOn w:val="a1"/>
    <w:rsid w:val="007B7CDE"/>
    <w:pPr>
      <w:numPr>
        <w:numId w:val="7"/>
      </w:numPr>
    </w:pPr>
  </w:style>
  <w:style w:type="paragraph" w:styleId="3">
    <w:name w:val="List Number 3"/>
    <w:basedOn w:val="a1"/>
    <w:rsid w:val="007B7CDE"/>
    <w:pPr>
      <w:numPr>
        <w:numId w:val="8"/>
      </w:numPr>
    </w:pPr>
  </w:style>
  <w:style w:type="paragraph" w:styleId="4">
    <w:name w:val="List Number 4"/>
    <w:basedOn w:val="a1"/>
    <w:rsid w:val="007B7CDE"/>
    <w:pPr>
      <w:numPr>
        <w:numId w:val="9"/>
      </w:numPr>
    </w:pPr>
  </w:style>
  <w:style w:type="paragraph" w:styleId="5">
    <w:name w:val="List Number 5"/>
    <w:basedOn w:val="a1"/>
    <w:rsid w:val="007B7CDE"/>
    <w:pPr>
      <w:numPr>
        <w:numId w:val="10"/>
      </w:numPr>
    </w:pPr>
  </w:style>
  <w:style w:type="character" w:styleId="HTML3">
    <w:name w:val="HTML Sample"/>
    <w:basedOn w:val="a4"/>
    <w:rsid w:val="007B7CDE"/>
    <w:rPr>
      <w:rFonts w:ascii="Courier New" w:hAnsi="Courier New"/>
    </w:rPr>
  </w:style>
  <w:style w:type="paragraph" w:styleId="24">
    <w:name w:val="envelope return"/>
    <w:basedOn w:val="a1"/>
    <w:rsid w:val="007B7CDE"/>
    <w:rPr>
      <w:rFonts w:cs="Arial"/>
    </w:rPr>
  </w:style>
  <w:style w:type="paragraph" w:styleId="affa">
    <w:name w:val="Normal (Web)"/>
    <w:basedOn w:val="a1"/>
    <w:rsid w:val="007B7CDE"/>
    <w:rPr>
      <w:rFonts w:ascii="Times New Roman" w:hAnsi="Times New Roman"/>
      <w:sz w:val="24"/>
      <w:szCs w:val="24"/>
    </w:rPr>
  </w:style>
  <w:style w:type="paragraph" w:styleId="affb">
    <w:name w:val="Normal Indent"/>
    <w:basedOn w:val="a1"/>
    <w:rsid w:val="007B7CDE"/>
    <w:pPr>
      <w:ind w:left="720"/>
    </w:pPr>
  </w:style>
  <w:style w:type="paragraph" w:styleId="10">
    <w:name w:val="toc 1"/>
    <w:basedOn w:val="a1"/>
    <w:next w:val="a1"/>
    <w:autoRedefine/>
    <w:semiHidden/>
    <w:rsid w:val="007B7CDE"/>
  </w:style>
  <w:style w:type="paragraph" w:styleId="25">
    <w:name w:val="toc 2"/>
    <w:basedOn w:val="a1"/>
    <w:next w:val="a1"/>
    <w:autoRedefine/>
    <w:semiHidden/>
    <w:rsid w:val="007B7CDE"/>
    <w:pPr>
      <w:ind w:left="200"/>
    </w:pPr>
  </w:style>
  <w:style w:type="paragraph" w:styleId="32">
    <w:name w:val="toc 3"/>
    <w:basedOn w:val="a1"/>
    <w:next w:val="a1"/>
    <w:autoRedefine/>
    <w:semiHidden/>
    <w:rsid w:val="007B7CDE"/>
    <w:pPr>
      <w:ind w:left="400"/>
    </w:pPr>
  </w:style>
  <w:style w:type="paragraph" w:styleId="42">
    <w:name w:val="toc 4"/>
    <w:basedOn w:val="a1"/>
    <w:next w:val="a1"/>
    <w:autoRedefine/>
    <w:semiHidden/>
    <w:rsid w:val="007B7CDE"/>
    <w:pPr>
      <w:ind w:left="600"/>
    </w:pPr>
  </w:style>
  <w:style w:type="paragraph" w:styleId="52">
    <w:name w:val="toc 5"/>
    <w:basedOn w:val="a1"/>
    <w:next w:val="a1"/>
    <w:autoRedefine/>
    <w:semiHidden/>
    <w:rsid w:val="007B7CDE"/>
    <w:pPr>
      <w:ind w:left="800"/>
    </w:pPr>
  </w:style>
  <w:style w:type="paragraph" w:styleId="60">
    <w:name w:val="toc 6"/>
    <w:basedOn w:val="a1"/>
    <w:next w:val="a1"/>
    <w:autoRedefine/>
    <w:semiHidden/>
    <w:rsid w:val="007B7CDE"/>
    <w:pPr>
      <w:ind w:left="1000"/>
    </w:pPr>
  </w:style>
  <w:style w:type="paragraph" w:styleId="70">
    <w:name w:val="toc 7"/>
    <w:basedOn w:val="a1"/>
    <w:next w:val="a1"/>
    <w:autoRedefine/>
    <w:semiHidden/>
    <w:rsid w:val="007B7CDE"/>
    <w:pPr>
      <w:ind w:left="1200"/>
    </w:pPr>
  </w:style>
  <w:style w:type="paragraph" w:styleId="80">
    <w:name w:val="toc 8"/>
    <w:basedOn w:val="a1"/>
    <w:next w:val="a1"/>
    <w:autoRedefine/>
    <w:semiHidden/>
    <w:rsid w:val="007B7CDE"/>
    <w:pPr>
      <w:ind w:left="1400"/>
    </w:pPr>
  </w:style>
  <w:style w:type="paragraph" w:styleId="90">
    <w:name w:val="toc 9"/>
    <w:basedOn w:val="a1"/>
    <w:next w:val="a1"/>
    <w:autoRedefine/>
    <w:semiHidden/>
    <w:rsid w:val="007B7CDE"/>
    <w:pPr>
      <w:ind w:left="1600"/>
    </w:pPr>
  </w:style>
  <w:style w:type="character" w:styleId="HTML4">
    <w:name w:val="HTML Definition"/>
    <w:basedOn w:val="a4"/>
    <w:rsid w:val="007B7CDE"/>
    <w:rPr>
      <w:i/>
      <w:iCs/>
    </w:rPr>
  </w:style>
  <w:style w:type="paragraph" w:styleId="26">
    <w:name w:val="Body Text 2"/>
    <w:basedOn w:val="a1"/>
    <w:rsid w:val="007B7CDE"/>
    <w:pPr>
      <w:spacing w:after="120" w:line="480" w:lineRule="auto"/>
    </w:pPr>
  </w:style>
  <w:style w:type="paragraph" w:styleId="33">
    <w:name w:val="Body Text 3"/>
    <w:basedOn w:val="a1"/>
    <w:rsid w:val="007B7CDE"/>
    <w:pPr>
      <w:spacing w:after="120"/>
    </w:pPr>
    <w:rPr>
      <w:sz w:val="16"/>
      <w:szCs w:val="16"/>
    </w:rPr>
  </w:style>
  <w:style w:type="paragraph" w:styleId="27">
    <w:name w:val="Body Text Indent 2"/>
    <w:basedOn w:val="a1"/>
    <w:rsid w:val="007B7CDE"/>
    <w:pPr>
      <w:spacing w:after="120" w:line="480" w:lineRule="auto"/>
      <w:ind w:left="283"/>
    </w:pPr>
  </w:style>
  <w:style w:type="paragraph" w:styleId="34">
    <w:name w:val="Body Text Indent 3"/>
    <w:basedOn w:val="a1"/>
    <w:rsid w:val="007B7CDE"/>
    <w:pPr>
      <w:spacing w:after="120"/>
      <w:ind w:left="283"/>
    </w:pPr>
    <w:rPr>
      <w:sz w:val="16"/>
      <w:szCs w:val="16"/>
    </w:rPr>
  </w:style>
  <w:style w:type="character" w:styleId="HTML5">
    <w:name w:val="HTML Variable"/>
    <w:basedOn w:val="a4"/>
    <w:rsid w:val="007B7CDE"/>
    <w:rPr>
      <w:i/>
      <w:iCs/>
    </w:rPr>
  </w:style>
  <w:style w:type="paragraph" w:styleId="affc">
    <w:name w:val="table of figures"/>
    <w:basedOn w:val="a1"/>
    <w:next w:val="a1"/>
    <w:semiHidden/>
    <w:rsid w:val="007B7CDE"/>
    <w:pPr>
      <w:ind w:left="400" w:hanging="400"/>
    </w:pPr>
  </w:style>
  <w:style w:type="character" w:styleId="HTML6">
    <w:name w:val="HTML Typewriter"/>
    <w:basedOn w:val="a4"/>
    <w:rsid w:val="007B7CDE"/>
    <w:rPr>
      <w:rFonts w:ascii="Courier New" w:hAnsi="Courier New"/>
      <w:sz w:val="20"/>
      <w:szCs w:val="20"/>
    </w:rPr>
  </w:style>
  <w:style w:type="paragraph" w:styleId="affd">
    <w:name w:val="Subtitle"/>
    <w:basedOn w:val="a1"/>
    <w:qFormat/>
    <w:rsid w:val="007B7CDE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affe">
    <w:name w:val="List Continue"/>
    <w:basedOn w:val="a1"/>
    <w:rsid w:val="007B7CDE"/>
    <w:pPr>
      <w:spacing w:after="120"/>
      <w:ind w:left="283"/>
    </w:pPr>
  </w:style>
  <w:style w:type="paragraph" w:styleId="28">
    <w:name w:val="List Continue 2"/>
    <w:basedOn w:val="a1"/>
    <w:rsid w:val="007B7CDE"/>
    <w:pPr>
      <w:spacing w:after="120"/>
      <w:ind w:left="566"/>
    </w:pPr>
  </w:style>
  <w:style w:type="paragraph" w:styleId="35">
    <w:name w:val="List Continue 3"/>
    <w:basedOn w:val="a1"/>
    <w:rsid w:val="007B7CDE"/>
    <w:pPr>
      <w:spacing w:after="120"/>
      <w:ind w:left="849"/>
    </w:pPr>
  </w:style>
  <w:style w:type="paragraph" w:styleId="43">
    <w:name w:val="List Continue 4"/>
    <w:basedOn w:val="a1"/>
    <w:rsid w:val="007B7CDE"/>
    <w:pPr>
      <w:spacing w:after="120"/>
      <w:ind w:left="1132"/>
    </w:pPr>
  </w:style>
  <w:style w:type="paragraph" w:styleId="53">
    <w:name w:val="List Continue 5"/>
    <w:basedOn w:val="a1"/>
    <w:rsid w:val="007B7CDE"/>
    <w:pPr>
      <w:spacing w:after="120"/>
      <w:ind w:left="1415"/>
    </w:pPr>
  </w:style>
  <w:style w:type="character" w:styleId="afff">
    <w:name w:val="FollowedHyperlink"/>
    <w:basedOn w:val="a4"/>
    <w:rsid w:val="007B7CDE"/>
    <w:rPr>
      <w:color w:val="800080"/>
      <w:u w:val="single"/>
    </w:rPr>
  </w:style>
  <w:style w:type="paragraph" w:styleId="29">
    <w:name w:val="List 2"/>
    <w:basedOn w:val="a1"/>
    <w:rsid w:val="007B7CDE"/>
    <w:pPr>
      <w:ind w:left="566" w:hanging="283"/>
    </w:pPr>
  </w:style>
  <w:style w:type="paragraph" w:styleId="36">
    <w:name w:val="List 3"/>
    <w:basedOn w:val="a1"/>
    <w:rsid w:val="007B7CDE"/>
    <w:pPr>
      <w:ind w:left="849" w:hanging="283"/>
    </w:pPr>
  </w:style>
  <w:style w:type="paragraph" w:styleId="44">
    <w:name w:val="List 4"/>
    <w:basedOn w:val="a1"/>
    <w:rsid w:val="007B7CDE"/>
    <w:pPr>
      <w:ind w:left="1132" w:hanging="283"/>
    </w:pPr>
  </w:style>
  <w:style w:type="paragraph" w:styleId="54">
    <w:name w:val="List 5"/>
    <w:basedOn w:val="a1"/>
    <w:rsid w:val="007B7CDE"/>
    <w:pPr>
      <w:ind w:left="1415" w:hanging="283"/>
    </w:pPr>
  </w:style>
  <w:style w:type="paragraph" w:styleId="HTML7">
    <w:name w:val="HTML Preformatted"/>
    <w:basedOn w:val="a1"/>
    <w:rsid w:val="007B7CDE"/>
    <w:rPr>
      <w:rFonts w:ascii="Courier New" w:hAnsi="Courier New" w:cs="Courier New"/>
    </w:rPr>
  </w:style>
  <w:style w:type="character" w:styleId="afff0">
    <w:name w:val="Strong"/>
    <w:basedOn w:val="a4"/>
    <w:uiPriority w:val="22"/>
    <w:qFormat/>
    <w:rsid w:val="007B7CDE"/>
    <w:rPr>
      <w:b/>
      <w:bCs/>
    </w:rPr>
  </w:style>
  <w:style w:type="paragraph" w:styleId="afff1">
    <w:name w:val="Document Map"/>
    <w:basedOn w:val="a1"/>
    <w:semiHidden/>
    <w:rsid w:val="007B7CDE"/>
    <w:pPr>
      <w:shd w:val="clear" w:color="auto" w:fill="000080"/>
    </w:pPr>
    <w:rPr>
      <w:rFonts w:ascii="Tahoma" w:hAnsi="Tahoma" w:cs="Tahoma"/>
    </w:rPr>
  </w:style>
  <w:style w:type="paragraph" w:styleId="afff2">
    <w:name w:val="table of authorities"/>
    <w:basedOn w:val="a1"/>
    <w:next w:val="a1"/>
    <w:semiHidden/>
    <w:rsid w:val="007B7CDE"/>
    <w:pPr>
      <w:ind w:left="200" w:hanging="200"/>
    </w:pPr>
  </w:style>
  <w:style w:type="paragraph" w:styleId="afff3">
    <w:name w:val="Plain Text"/>
    <w:basedOn w:val="a1"/>
    <w:rsid w:val="007B7CDE"/>
    <w:rPr>
      <w:rFonts w:ascii="Courier New" w:hAnsi="Courier New" w:cs="Courier New"/>
    </w:rPr>
  </w:style>
  <w:style w:type="paragraph" w:styleId="afff4">
    <w:name w:val="endnote text"/>
    <w:basedOn w:val="a1"/>
    <w:semiHidden/>
    <w:rsid w:val="007B7CDE"/>
  </w:style>
  <w:style w:type="paragraph" w:styleId="afff5">
    <w:name w:val="macro"/>
    <w:semiHidden/>
    <w:rsid w:val="007B7C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eastAsia="en-US"/>
    </w:rPr>
  </w:style>
  <w:style w:type="paragraph" w:styleId="afff6">
    <w:name w:val="annotation text"/>
    <w:basedOn w:val="a1"/>
    <w:semiHidden/>
    <w:rsid w:val="007B7CDE"/>
  </w:style>
  <w:style w:type="paragraph" w:styleId="afff7">
    <w:name w:val="footnote text"/>
    <w:basedOn w:val="a1"/>
    <w:semiHidden/>
    <w:rsid w:val="007B7CDE"/>
  </w:style>
  <w:style w:type="paragraph" w:styleId="11">
    <w:name w:val="index 1"/>
    <w:basedOn w:val="a1"/>
    <w:next w:val="a1"/>
    <w:autoRedefine/>
    <w:semiHidden/>
    <w:rsid w:val="007B7CDE"/>
    <w:pPr>
      <w:ind w:left="200" w:hanging="200"/>
    </w:pPr>
  </w:style>
  <w:style w:type="paragraph" w:styleId="afff8">
    <w:name w:val="index heading"/>
    <w:basedOn w:val="a1"/>
    <w:next w:val="11"/>
    <w:semiHidden/>
    <w:rsid w:val="007B7CDE"/>
    <w:rPr>
      <w:rFonts w:cs="Arial"/>
      <w:b/>
      <w:bCs/>
    </w:rPr>
  </w:style>
  <w:style w:type="paragraph" w:styleId="2a">
    <w:name w:val="index 2"/>
    <w:basedOn w:val="a1"/>
    <w:next w:val="a1"/>
    <w:autoRedefine/>
    <w:semiHidden/>
    <w:rsid w:val="007B7CDE"/>
    <w:pPr>
      <w:ind w:left="400" w:hanging="200"/>
    </w:pPr>
  </w:style>
  <w:style w:type="paragraph" w:styleId="37">
    <w:name w:val="index 3"/>
    <w:basedOn w:val="a1"/>
    <w:next w:val="a1"/>
    <w:autoRedefine/>
    <w:semiHidden/>
    <w:rsid w:val="007B7CDE"/>
    <w:pPr>
      <w:ind w:left="600" w:hanging="200"/>
    </w:pPr>
  </w:style>
  <w:style w:type="paragraph" w:styleId="45">
    <w:name w:val="index 4"/>
    <w:basedOn w:val="a1"/>
    <w:next w:val="a1"/>
    <w:autoRedefine/>
    <w:semiHidden/>
    <w:rsid w:val="007B7CDE"/>
    <w:pPr>
      <w:ind w:left="800" w:hanging="200"/>
    </w:pPr>
  </w:style>
  <w:style w:type="paragraph" w:styleId="55">
    <w:name w:val="index 5"/>
    <w:basedOn w:val="a1"/>
    <w:next w:val="a1"/>
    <w:autoRedefine/>
    <w:semiHidden/>
    <w:rsid w:val="007B7CDE"/>
    <w:pPr>
      <w:ind w:left="1000" w:hanging="200"/>
    </w:pPr>
  </w:style>
  <w:style w:type="paragraph" w:styleId="61">
    <w:name w:val="index 6"/>
    <w:basedOn w:val="a1"/>
    <w:next w:val="a1"/>
    <w:autoRedefine/>
    <w:semiHidden/>
    <w:rsid w:val="007B7CDE"/>
    <w:pPr>
      <w:ind w:left="1200" w:hanging="200"/>
    </w:pPr>
  </w:style>
  <w:style w:type="paragraph" w:styleId="71">
    <w:name w:val="index 7"/>
    <w:basedOn w:val="a1"/>
    <w:next w:val="a1"/>
    <w:autoRedefine/>
    <w:semiHidden/>
    <w:rsid w:val="007B7CDE"/>
    <w:pPr>
      <w:ind w:left="1400" w:hanging="200"/>
    </w:pPr>
  </w:style>
  <w:style w:type="paragraph" w:styleId="81">
    <w:name w:val="index 8"/>
    <w:basedOn w:val="a1"/>
    <w:next w:val="a1"/>
    <w:autoRedefine/>
    <w:semiHidden/>
    <w:rsid w:val="007B7CDE"/>
    <w:pPr>
      <w:ind w:left="1600" w:hanging="200"/>
    </w:pPr>
  </w:style>
  <w:style w:type="paragraph" w:styleId="91">
    <w:name w:val="index 9"/>
    <w:basedOn w:val="a1"/>
    <w:next w:val="a1"/>
    <w:autoRedefine/>
    <w:semiHidden/>
    <w:rsid w:val="007B7CDE"/>
    <w:pPr>
      <w:ind w:left="1800" w:hanging="200"/>
    </w:pPr>
  </w:style>
  <w:style w:type="paragraph" w:styleId="afff9">
    <w:name w:val="Block Text"/>
    <w:basedOn w:val="a1"/>
    <w:rsid w:val="007B7CDE"/>
    <w:pPr>
      <w:spacing w:after="120"/>
      <w:ind w:left="1440" w:right="1440"/>
    </w:pPr>
  </w:style>
  <w:style w:type="character" w:styleId="HTML8">
    <w:name w:val="HTML Cite"/>
    <w:basedOn w:val="a4"/>
    <w:rsid w:val="007B7CDE"/>
    <w:rPr>
      <w:i/>
      <w:iCs/>
    </w:rPr>
  </w:style>
  <w:style w:type="paragraph" w:styleId="afffa">
    <w:name w:val="Message Header"/>
    <w:basedOn w:val="a1"/>
    <w:rsid w:val="007B7C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afffb">
    <w:name w:val="E-mail Signature"/>
    <w:basedOn w:val="a1"/>
    <w:rsid w:val="007B7CDE"/>
  </w:style>
  <w:style w:type="table" w:styleId="afffc">
    <w:name w:val="Table Grid"/>
    <w:basedOn w:val="a5"/>
    <w:uiPriority w:val="59"/>
    <w:rsid w:val="00771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Нижний колонтитул Знак"/>
    <w:basedOn w:val="a4"/>
    <w:link w:val="afa"/>
    <w:uiPriority w:val="99"/>
    <w:rsid w:val="00BF18D9"/>
    <w:rPr>
      <w:rFonts w:ascii="Arial" w:hAnsi="Arial"/>
      <w:spacing w:val="-5"/>
      <w:lang w:eastAsia="en-US"/>
    </w:rPr>
  </w:style>
  <w:style w:type="paragraph" w:styleId="afffd">
    <w:name w:val="No Spacing"/>
    <w:uiPriority w:val="1"/>
    <w:qFormat/>
    <w:rsid w:val="0098622B"/>
    <w:rPr>
      <w:rFonts w:ascii="Calibri" w:eastAsia="Calibri" w:hAnsi="Calibri"/>
      <w:sz w:val="22"/>
      <w:szCs w:val="22"/>
      <w:lang w:eastAsia="en-US"/>
    </w:rPr>
  </w:style>
  <w:style w:type="paragraph" w:styleId="afffe">
    <w:name w:val="List Paragraph"/>
    <w:basedOn w:val="a1"/>
    <w:uiPriority w:val="34"/>
    <w:qFormat/>
    <w:rsid w:val="003152E4"/>
    <w:pPr>
      <w:ind w:left="720"/>
      <w:contextualSpacing/>
    </w:pPr>
  </w:style>
  <w:style w:type="character" w:customStyle="1" w:styleId="2b">
    <w:name w:val="Основной текст (2)_"/>
    <w:basedOn w:val="a4"/>
    <w:link w:val="2c"/>
    <w:rsid w:val="00176F33"/>
    <w:rPr>
      <w:sz w:val="28"/>
      <w:szCs w:val="28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176F33"/>
    <w:pPr>
      <w:widowControl w:val="0"/>
      <w:shd w:val="clear" w:color="auto" w:fill="FFFFFF"/>
      <w:spacing w:before="240" w:line="317" w:lineRule="exact"/>
    </w:pPr>
    <w:rPr>
      <w:rFonts w:ascii="Times New Roman" w:hAnsi="Times New Roman"/>
      <w:spacing w:val="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Professional%20Lett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13966-B271-4E29-B5A2-15DAC028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Letter.dot</Template>
  <TotalTime>0</TotalTime>
  <Pages>2</Pages>
  <Words>930</Words>
  <Characters>5303</Characters>
  <Application>Microsoft Office Word</Application>
  <DocSecurity>0</DocSecurity>
  <PresentationFormat/>
  <Lines>44</Lines>
  <Paragraphs>12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Стандартное письмо</vt:lpstr>
    </vt:vector>
  </TitlesOfParts>
  <LinksUpToDate>false</LinksUpToDate>
  <CharactersWithSpaces>6221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Стандартное письмо</dc:title>
  <dc:creator/>
  <cp:lastModifiedBy/>
  <cp:revision>1</cp:revision>
  <cp:lastPrinted>2008-10-13T09:05:00Z</cp:lastPrinted>
  <dcterms:created xsi:type="dcterms:W3CDTF">2023-04-18T05:14:00Z</dcterms:created>
  <dcterms:modified xsi:type="dcterms:W3CDTF">2025-02-26T08:48:00Z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1049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